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B064741" w14:textId="5E9AFC0D" w:rsidR="009C4157" w:rsidRDefault="00C670C8" w:rsidP="00865BED">
      <w:pPr>
        <w:jc w:val="center"/>
        <w:rPr>
          <w:rFonts w:ascii="Times New Roman" w:hAnsi="Times New Roman" w:cs="Times New Roman"/>
          <w:b/>
        </w:rPr>
      </w:pPr>
      <w:sdt>
        <w:sdtPr>
          <w:rPr>
            <w:rFonts w:ascii="Times New Roman" w:hAnsi="Times New Roman" w:cs="Times New Roman"/>
            <w:b/>
          </w:rPr>
          <w:id w:val="-1790126303"/>
          <w:lock w:val="contentLocked"/>
          <w:placeholder>
            <w:docPart w:val="8634971F9DA84506A3F293A5D515EEAA"/>
          </w:placeholder>
          <w:temporary/>
          <w:showingPlcHdr/>
          <w15:appearance w15:val="hidden"/>
        </w:sdtPr>
        <w:sdtEndPr/>
        <w:sdtContent>
          <w:r w:rsidR="00865BED" w:rsidRPr="00865BED">
            <w:rPr>
              <w:rFonts w:ascii="Times New Roman" w:hAnsi="Times New Roman" w:cs="Times New Roman"/>
              <w:b/>
              <w:color w:val="002060"/>
              <w:sz w:val="32"/>
            </w:rPr>
            <w:t>Application for Membership</w:t>
          </w:r>
        </w:sdtContent>
      </w:sdt>
    </w:p>
    <w:p w14:paraId="7AC46E96" w14:textId="77777777" w:rsidR="00BB1EDE" w:rsidRPr="00865BED" w:rsidRDefault="00BB1EDE" w:rsidP="00865BED">
      <w:pPr>
        <w:jc w:val="center"/>
        <w:rPr>
          <w:rFonts w:ascii="Times New Roman" w:hAnsi="Times New Roman" w:cs="Times New Roman"/>
          <w:b/>
        </w:rPr>
      </w:pPr>
    </w:p>
    <w:tbl>
      <w:tblPr>
        <w:tblStyle w:val="Gitternetztabelle4Akzent2"/>
        <w:tblW w:w="4990" w:type="pct"/>
        <w:tblLook w:val="04A0" w:firstRow="1" w:lastRow="0" w:firstColumn="1" w:lastColumn="0" w:noHBand="0" w:noVBand="1"/>
      </w:tblPr>
      <w:tblGrid>
        <w:gridCol w:w="5395"/>
        <w:gridCol w:w="5373"/>
      </w:tblGrid>
      <w:tr w:rsidR="00C32F61" w:rsidRPr="00846B76" w14:paraId="37843EB1" w14:textId="77777777" w:rsidTr="00C32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tcPr>
          <w:p w14:paraId="54BB7BAB" w14:textId="672939FD" w:rsidR="00C32F61" w:rsidRPr="00865BED" w:rsidRDefault="00C670C8" w:rsidP="00865BED">
            <w:pPr>
              <w:pStyle w:val="berschrift1"/>
              <w:outlineLvl w:val="0"/>
            </w:pPr>
            <w:sdt>
              <w:sdtPr>
                <w:id w:val="1684323186"/>
                <w:lock w:val="contentLocked"/>
                <w:placeholder>
                  <w:docPart w:val="E2E70A091B8B49A6B94347438379F6F2"/>
                </w:placeholder>
                <w:temporary/>
                <w:showingPlcHdr/>
                <w15:appearance w15:val="hidden"/>
              </w:sdtPr>
              <w:sdtEndPr/>
              <w:sdtContent>
                <w:r w:rsidR="00865BED" w:rsidRPr="00865BED">
                  <w:rPr>
                    <w:rStyle w:val="berschrift1Zchn"/>
                    <w:bCs w:val="0"/>
                  </w:rPr>
                  <w:t>Mission of INWES</w:t>
                </w:r>
              </w:sdtContent>
            </w:sdt>
          </w:p>
        </w:tc>
      </w:tr>
      <w:tr w:rsidR="00C32F61" w:rsidRPr="003C19F9" w14:paraId="441A3EEA" w14:textId="77777777" w:rsidTr="00C32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1559783968"/>
              <w:lock w:val="contentLocked"/>
              <w:placeholder>
                <w:docPart w:val="7E94EDC7DED14E97963CF0D89F463DB8"/>
              </w:placeholder>
              <w:temporary/>
              <w:showingPlcHdr/>
              <w15:appearance w15:val="hidden"/>
            </w:sdtPr>
            <w:sdtEndPr/>
            <w:sdtContent>
              <w:p w14:paraId="2CD4435C" w14:textId="77777777" w:rsidR="00704424" w:rsidRPr="00C32F61" w:rsidRDefault="00704424" w:rsidP="00704424">
                <w:pPr>
                  <w:rPr>
                    <w:b w:val="0"/>
                  </w:rPr>
                </w:pPr>
                <w:r w:rsidRPr="00C32F61">
                  <w:rPr>
                    <w:b w:val="0"/>
                  </w:rPr>
                  <w:t>The International Network of Women Engineers and Scientists (INWES) was established to strengthen the capacity of individuals, organizations, and corporations to influence policies in Science, Technology, Engineering,</w:t>
                </w:r>
                <w:r>
                  <w:rPr>
                    <w:b w:val="0"/>
                  </w:rPr>
                  <w:t xml:space="preserve"> </w:t>
                </w:r>
                <w:r w:rsidRPr="00C32F61">
                  <w:rPr>
                    <w:b w:val="0"/>
                  </w:rPr>
                  <w:t>and Mathematics (STEM) worldwide, and</w:t>
                </w:r>
                <w:r>
                  <w:rPr>
                    <w:b w:val="0"/>
                  </w:rPr>
                  <w:t xml:space="preserve"> to</w:t>
                </w:r>
                <w:r w:rsidRPr="00C32F61">
                  <w:rPr>
                    <w:b w:val="0"/>
                  </w:rPr>
                  <w:t xml:space="preserve"> encourage the education, recruitment, retention, support, and advancement of professional women and students through an international network of organizations and experts.</w:t>
                </w:r>
              </w:p>
              <w:p w14:paraId="220806AA" w14:textId="3C93E1E9" w:rsidR="00C32F61" w:rsidRPr="00BB1EDE" w:rsidRDefault="00704424" w:rsidP="00C32F61">
                <w:r w:rsidRPr="00C32F61">
                  <w:rPr>
                    <w:b w:val="0"/>
                  </w:rPr>
                  <w:t>The INWES Education and Research Institute, a charitable organization in Canada and a not-for-profit 501c3 in the USA, was formed to advance education in the fields of STEM and to expand the reach of INWES through funding of charitable projects.</w:t>
                </w:r>
              </w:p>
            </w:sdtContent>
          </w:sdt>
        </w:tc>
        <w:tc>
          <w:tcPr>
            <w:tcW w:w="2495" w:type="pct"/>
            <w:shd w:val="clear" w:color="auto" w:fill="DBECF8" w:themeFill="accent2" w:themeFillTint="1A"/>
          </w:tcPr>
          <w:sdt>
            <w:sdtPr>
              <w:id w:val="2114715972"/>
              <w:lock w:val="contentLocked"/>
              <w:placeholder>
                <w:docPart w:val="161F27E37E6F461EB5B843C546762111"/>
              </w:placeholder>
              <w:temporary/>
              <w:showingPlcHdr/>
              <w15:appearance w15:val="hidden"/>
            </w:sdtPr>
            <w:sdtEndPr/>
            <w:sdtContent>
              <w:p w14:paraId="0249E850" w14:textId="77777777" w:rsidR="00704424" w:rsidRDefault="00704424" w:rsidP="00704424">
                <w:pPr>
                  <w:cnfStyle w:val="000000100000" w:firstRow="0" w:lastRow="0" w:firstColumn="0" w:lastColumn="0" w:oddVBand="0" w:evenVBand="0" w:oddHBand="1" w:evenHBand="0" w:firstRowFirstColumn="0" w:firstRowLastColumn="0" w:lastRowFirstColumn="0" w:lastRowLastColumn="0"/>
                </w:pPr>
                <w:r w:rsidRPr="00C32F61">
                  <w:t xml:space="preserve">The goal of INWES is to build a better future worldwide through full and effective participation of women and girls in all aspects of STEM. </w:t>
                </w:r>
              </w:p>
              <w:p w14:paraId="68620101" w14:textId="77777777" w:rsidR="00704424" w:rsidRDefault="00704424" w:rsidP="00704424">
                <w:pPr>
                  <w:cnfStyle w:val="000000100000" w:firstRow="0" w:lastRow="0" w:firstColumn="0" w:lastColumn="0" w:oddVBand="0" w:evenVBand="0" w:oddHBand="1" w:evenHBand="0" w:firstRowFirstColumn="0" w:firstRowLastColumn="0" w:lastRowFirstColumn="0" w:lastRowLastColumn="0"/>
                </w:pPr>
              </w:p>
              <w:p w14:paraId="12CD6932" w14:textId="77777777" w:rsidR="00704424" w:rsidRPr="00C32F61" w:rsidRDefault="00704424" w:rsidP="00704424">
                <w:pPr>
                  <w:cnfStyle w:val="000000100000" w:firstRow="0" w:lastRow="0" w:firstColumn="0" w:lastColumn="0" w:oddVBand="0" w:evenVBand="0" w:oddHBand="1" w:evenHBand="0" w:firstRowFirstColumn="0" w:firstRowLastColumn="0" w:lastRowFirstColumn="0" w:lastRowLastColumn="0"/>
                </w:pPr>
                <w:r w:rsidRPr="00C32F61">
                  <w:t xml:space="preserve">This goal will be accomplished by: </w:t>
                </w:r>
              </w:p>
              <w:p w14:paraId="6D4967DF" w14:textId="77777777" w:rsidR="00704424" w:rsidRPr="00C32F61" w:rsidRDefault="00704424" w:rsidP="00704424">
                <w:pPr>
                  <w:pStyle w:val="Listenabsatz"/>
                  <w:numPr>
                    <w:ilvl w:val="0"/>
                    <w:numId w:val="30"/>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 xml:space="preserve">Becoming an influential voice on STEM issues for the benefit of women, gender equity, and society. </w:t>
                </w:r>
              </w:p>
              <w:p w14:paraId="3422C582" w14:textId="77777777" w:rsidR="00704424" w:rsidRDefault="00704424" w:rsidP="00704424">
                <w:pPr>
                  <w:pStyle w:val="Listenabsatz"/>
                  <w:numPr>
                    <w:ilvl w:val="0"/>
                    <w:numId w:val="30"/>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 xml:space="preserve">Increasing the presence of women in mainstream STEM decision-making bodies. </w:t>
                </w:r>
              </w:p>
              <w:p w14:paraId="28F46D85" w14:textId="282F6073" w:rsidR="00865BED" w:rsidRPr="003C19F9" w:rsidRDefault="00704424" w:rsidP="00865BED">
                <w:pPr>
                  <w:pStyle w:val="Listenabsatz"/>
                  <w:numPr>
                    <w:ilvl w:val="0"/>
                    <w:numId w:val="30"/>
                  </w:numPr>
                  <w:spacing w:before="60"/>
                  <w:ind w:left="714" w:hanging="357"/>
                  <w:contextualSpacing w:val="0"/>
                  <w:cnfStyle w:val="000000100000" w:firstRow="0" w:lastRow="0" w:firstColumn="0" w:lastColumn="0" w:oddVBand="0" w:evenVBand="0" w:oddHBand="1" w:evenHBand="0" w:firstRowFirstColumn="0" w:firstRowLastColumn="0" w:lastRowFirstColumn="0" w:lastRowLastColumn="0"/>
                </w:pPr>
                <w:r w:rsidRPr="00C32F61">
                  <w:t>Promoting exchange of information, networking, advocacy, and opportunities through a number of global and regional events and projects</w:t>
                </w:r>
                <w:r>
                  <w:t xml:space="preserve">. </w:t>
                </w:r>
              </w:p>
            </w:sdtContent>
          </w:sdt>
        </w:tc>
      </w:tr>
    </w:tbl>
    <w:p w14:paraId="2B8E3F2C" w14:textId="167408F1" w:rsidR="002F3284" w:rsidRPr="009C4157" w:rsidRDefault="002F3284" w:rsidP="007B4ADC"/>
    <w:tbl>
      <w:tblPr>
        <w:tblStyle w:val="Gitternetztabelle4Akzent2"/>
        <w:tblW w:w="4990" w:type="pct"/>
        <w:tblLook w:val="04A0" w:firstRow="1" w:lastRow="0" w:firstColumn="1" w:lastColumn="0" w:noHBand="0" w:noVBand="1"/>
      </w:tblPr>
      <w:tblGrid>
        <w:gridCol w:w="5395"/>
        <w:gridCol w:w="5373"/>
      </w:tblGrid>
      <w:tr w:rsidR="00C32F61" w:rsidRPr="00846B76" w14:paraId="658580D5" w14:textId="77777777" w:rsidTr="00AE4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tcPr>
          <w:p w14:paraId="7E678C7D" w14:textId="1B6901CD" w:rsidR="00C32F61" w:rsidRPr="00C32F61" w:rsidRDefault="00C670C8" w:rsidP="00865BED">
            <w:pPr>
              <w:pStyle w:val="berschrift1"/>
              <w:outlineLvl w:val="0"/>
            </w:pPr>
            <w:sdt>
              <w:sdtPr>
                <w:id w:val="1458379789"/>
                <w:lock w:val="contentLocked"/>
                <w:placeholder>
                  <w:docPart w:val="2F4B669D13D5449A9BB09740E0B4BCE2"/>
                </w:placeholder>
                <w:temporary/>
                <w:showingPlcHdr/>
                <w15:appearance w15:val="hidden"/>
              </w:sdtPr>
              <w:sdtEndPr/>
              <w:sdtContent>
                <w:r w:rsidR="00865BED">
                  <w:rPr>
                    <w:b/>
                  </w:rPr>
                  <w:t>Eligibility for Membership</w:t>
                </w:r>
              </w:sdtContent>
            </w:sdt>
          </w:p>
        </w:tc>
      </w:tr>
      <w:tr w:rsidR="00C32F61" w:rsidRPr="003C19F9" w14:paraId="1455204A" w14:textId="77777777" w:rsidTr="00AE4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283972070"/>
              <w:lock w:val="contentLocked"/>
              <w:placeholder>
                <w:docPart w:val="61B3040DD33D4E14A832966948F8B670"/>
              </w:placeholder>
              <w:temporary/>
              <w:showingPlcHdr/>
              <w15:appearance w15:val="hidden"/>
            </w:sdtPr>
            <w:sdtEndPr/>
            <w:sdtContent>
              <w:p w14:paraId="1E90607B" w14:textId="77777777" w:rsidR="00704424" w:rsidRDefault="00704424" w:rsidP="00704424">
                <w:pPr>
                  <w:spacing w:after="120"/>
                  <w:rPr>
                    <w:bCs w:val="0"/>
                  </w:rPr>
                </w:pPr>
                <w:r>
                  <w:rPr>
                    <w:b w:val="0"/>
                  </w:rPr>
                  <w:t>The following are eligible for membership of INWES:</w:t>
                </w:r>
              </w:p>
              <w:p w14:paraId="342BBAB0" w14:textId="77777777" w:rsidR="00704424" w:rsidRPr="00704424" w:rsidRDefault="00704424" w:rsidP="00704424">
                <w:pPr>
                  <w:pStyle w:val="Listenabsatz"/>
                  <w:numPr>
                    <w:ilvl w:val="0"/>
                    <w:numId w:val="32"/>
                  </w:numPr>
                  <w:ind w:left="310" w:hanging="284"/>
                  <w:rPr>
                    <w:b w:val="0"/>
                  </w:rPr>
                </w:pPr>
                <w:r w:rsidRPr="00704424">
                  <w:rPr>
                    <w:b w:val="0"/>
                    <w:u w:val="single"/>
                  </w:rPr>
                  <w:t>Network Members</w:t>
                </w:r>
                <w:r w:rsidRPr="00704424">
                  <w:rPr>
                    <w:b w:val="0"/>
                  </w:rPr>
                  <w:t xml:space="preserve">: not-for-profit or charitable, incorporated or unincorporated women in STEM organizations, representing networks of women in STEM or organizations whose core work is to support women in STEM; </w:t>
                </w:r>
              </w:p>
              <w:p w14:paraId="064A05EC" w14:textId="08DDDBEC" w:rsidR="00C32F61" w:rsidRPr="00704424" w:rsidRDefault="00704424" w:rsidP="00704424">
                <w:pPr>
                  <w:pStyle w:val="Listenabsatz"/>
                  <w:numPr>
                    <w:ilvl w:val="0"/>
                    <w:numId w:val="32"/>
                  </w:numPr>
                  <w:ind w:left="310" w:hanging="284"/>
                  <w:rPr>
                    <w:b w:val="0"/>
                  </w:rPr>
                </w:pPr>
                <w:r w:rsidRPr="00704424">
                  <w:rPr>
                    <w:b w:val="0"/>
                    <w:u w:val="single"/>
                  </w:rPr>
                  <w:t>Institutional Members</w:t>
                </w:r>
                <w:r w:rsidRPr="00704424">
                  <w:rPr>
                    <w:b w:val="0"/>
                  </w:rPr>
                  <w:t>: consisting of post-secondary academic institutions, including universities, colleges, engineering schools, research institutes, with similar goals and missions to INWES; and</w:t>
                </w:r>
              </w:p>
            </w:sdtContent>
          </w:sdt>
        </w:tc>
        <w:tc>
          <w:tcPr>
            <w:tcW w:w="2495" w:type="pct"/>
            <w:shd w:val="clear" w:color="auto" w:fill="DBECF8" w:themeFill="accent2" w:themeFillTint="1A"/>
          </w:tcPr>
          <w:sdt>
            <w:sdtPr>
              <w:id w:val="1202213772"/>
              <w:lock w:val="contentLocked"/>
              <w:placeholder>
                <w:docPart w:val="86A90A9E6F7D41A5ACF79CD115F87086"/>
              </w:placeholder>
              <w:temporary/>
              <w:showingPlcHdr/>
              <w15:appearance w15:val="hidden"/>
            </w:sdtPr>
            <w:sdtEndPr/>
            <w:sdtContent>
              <w:p w14:paraId="5733806F" w14:textId="77777777" w:rsidR="00704424" w:rsidRPr="009F0A7B" w:rsidRDefault="00704424" w:rsidP="00704424">
                <w:pPr>
                  <w:pStyle w:val="Listenabsatz"/>
                  <w:numPr>
                    <w:ilvl w:val="0"/>
                    <w:numId w:val="32"/>
                  </w:numPr>
                  <w:spacing w:after="120"/>
                  <w:ind w:left="307" w:hanging="284"/>
                  <w:cnfStyle w:val="000000100000" w:firstRow="0" w:lastRow="0" w:firstColumn="0" w:lastColumn="0" w:oddVBand="0" w:evenVBand="0" w:oddHBand="1" w:evenHBand="0" w:firstRowFirstColumn="0" w:firstRowLastColumn="0" w:lastRowFirstColumn="0" w:lastRowLastColumn="0"/>
                  <w:rPr>
                    <w:bCs/>
                  </w:rPr>
                </w:pPr>
                <w:r w:rsidRPr="009F0A7B">
                  <w:rPr>
                    <w:bCs/>
                    <w:u w:val="single"/>
                  </w:rPr>
                  <w:t>Individual Members</w:t>
                </w:r>
                <w:r w:rsidRPr="009F0A7B">
                  <w:rPr>
                    <w:bCs/>
                  </w:rPr>
                  <w:t>: individuals interested or engaged in the practice, teaching or other application of science, technology, engineering or mathematics, who are in agreement with the goals and missions of INWES.</w:t>
                </w:r>
              </w:p>
              <w:p w14:paraId="33A677F7" w14:textId="104E8216" w:rsidR="00C32F61" w:rsidRPr="00A04991" w:rsidRDefault="00704424" w:rsidP="009F0A7B">
                <w:pPr>
                  <w:cnfStyle w:val="000000100000" w:firstRow="0" w:lastRow="0" w:firstColumn="0" w:lastColumn="0" w:oddVBand="0" w:evenVBand="0" w:oddHBand="1" w:evenHBand="0" w:firstRowFirstColumn="0" w:firstRowLastColumn="0" w:lastRowFirstColumn="0" w:lastRowLastColumn="0"/>
                </w:pPr>
                <w:r>
                  <w:t>Individuals, Networks and Institutions become members by completing and submitting this form and paying their membership dues. After membership application has been received and confirmed by INWES, members may be requested to provide further details to enable INWES to support members and the mission of INWES.</w:t>
                </w:r>
              </w:p>
            </w:sdtContent>
          </w:sdt>
        </w:tc>
      </w:tr>
    </w:tbl>
    <w:p w14:paraId="7C87BCEB" w14:textId="77777777" w:rsidR="00C32F61" w:rsidRPr="009C4157" w:rsidRDefault="00C32F61" w:rsidP="007B4ADC"/>
    <w:tbl>
      <w:tblPr>
        <w:tblStyle w:val="Gitternetztabelle4Akzent2"/>
        <w:tblW w:w="4990" w:type="pct"/>
        <w:tblLook w:val="04A0" w:firstRow="1" w:lastRow="0" w:firstColumn="1" w:lastColumn="0" w:noHBand="0" w:noVBand="1"/>
      </w:tblPr>
      <w:tblGrid>
        <w:gridCol w:w="5395"/>
        <w:gridCol w:w="5373"/>
      </w:tblGrid>
      <w:tr w:rsidR="000C7E6F" w:rsidRPr="00846B76" w14:paraId="47966F2E" w14:textId="77777777" w:rsidTr="00AE4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tcPr>
          <w:p w14:paraId="065D6272" w14:textId="66D8B472" w:rsidR="000C7E6F" w:rsidRPr="00C32F61" w:rsidRDefault="00C670C8" w:rsidP="00704424">
            <w:pPr>
              <w:pStyle w:val="berschrift1"/>
              <w:outlineLvl w:val="0"/>
            </w:pPr>
            <w:sdt>
              <w:sdtPr>
                <w:id w:val="-894121857"/>
                <w:lock w:val="contentLocked"/>
                <w:placeholder>
                  <w:docPart w:val="EABED9FB03DA46199D82557570B1A914"/>
                </w:placeholder>
                <w:temporary/>
                <w:showingPlcHdr/>
                <w15:appearance w15:val="hidden"/>
              </w:sdtPr>
              <w:sdtEndPr/>
              <w:sdtContent>
                <w:r w:rsidR="00704424">
                  <w:rPr>
                    <w:b/>
                  </w:rPr>
                  <w:t>Benefits of Membership</w:t>
                </w:r>
              </w:sdtContent>
            </w:sdt>
          </w:p>
        </w:tc>
      </w:tr>
      <w:tr w:rsidR="000C7E6F" w:rsidRPr="00B96279" w14:paraId="37C2A0AF" w14:textId="77777777" w:rsidTr="00AE4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1266839958"/>
              <w:lock w:val="contentLocked"/>
              <w:placeholder>
                <w:docPart w:val="3ACBEF43E3354C299E34E4535544E53F"/>
              </w:placeholder>
              <w:temporary/>
              <w:showingPlcHdr/>
              <w15:appearance w15:val="hidden"/>
            </w:sdtPr>
            <w:sdtEndPr/>
            <w:sdtContent>
              <w:p w14:paraId="740C53D3" w14:textId="77777777" w:rsidR="00704424" w:rsidRDefault="00704424" w:rsidP="00704424">
                <w:pPr>
                  <w:spacing w:after="120"/>
                  <w:rPr>
                    <w:bCs w:val="0"/>
                  </w:rPr>
                </w:pPr>
                <w:r w:rsidRPr="00B96279">
                  <w:rPr>
                    <w:b w:val="0"/>
                  </w:rPr>
                  <w:t>Membership of INWES will provide you with:</w:t>
                </w:r>
              </w:p>
              <w:p w14:paraId="17F8B66C" w14:textId="77777777" w:rsidR="00704424" w:rsidRPr="00B96279" w:rsidRDefault="00704424" w:rsidP="00704424">
                <w:pPr>
                  <w:pStyle w:val="Listenabsatz"/>
                  <w:numPr>
                    <w:ilvl w:val="0"/>
                    <w:numId w:val="35"/>
                  </w:numPr>
                  <w:ind w:left="310" w:hanging="284"/>
                  <w:rPr>
                    <w:b w:val="0"/>
                    <w:bCs w:val="0"/>
                  </w:rPr>
                </w:pPr>
                <w:r w:rsidRPr="00B96279">
                  <w:rPr>
                    <w:b w:val="0"/>
                    <w:bCs w:val="0"/>
                  </w:rPr>
                  <w:t xml:space="preserve">Membership rates for INWES activities, </w:t>
                </w:r>
              </w:p>
              <w:p w14:paraId="54E9FBE8" w14:textId="77777777" w:rsidR="00704424" w:rsidRPr="00704424" w:rsidRDefault="00704424" w:rsidP="00704424">
                <w:pPr>
                  <w:pStyle w:val="Listenabsatz"/>
                  <w:numPr>
                    <w:ilvl w:val="0"/>
                    <w:numId w:val="35"/>
                  </w:numPr>
                  <w:ind w:left="310" w:hanging="284"/>
                </w:pPr>
                <w:r w:rsidRPr="00704424">
                  <w:rPr>
                    <w:b w:val="0"/>
                  </w:rPr>
                  <w:t>Access to INWES websites including “members only” items to review proceedings, reports, studies, minutes of meetings, etc.,</w:t>
                </w:r>
              </w:p>
              <w:p w14:paraId="701EB5A5" w14:textId="51200844" w:rsidR="00865BED" w:rsidRDefault="00704424" w:rsidP="00704424">
                <w:pPr>
                  <w:pStyle w:val="Listenabsatz"/>
                  <w:numPr>
                    <w:ilvl w:val="0"/>
                    <w:numId w:val="35"/>
                  </w:numPr>
                  <w:ind w:left="310" w:hanging="284"/>
                </w:pPr>
                <w:r w:rsidRPr="00704424">
                  <w:rPr>
                    <w:b w:val="0"/>
                  </w:rPr>
                  <w:t>Listing in the online INWES Membership Directory,</w:t>
                </w:r>
              </w:p>
            </w:sdtContent>
          </w:sdt>
          <w:p w14:paraId="01719F4E" w14:textId="3EAB4F58" w:rsidR="000C7E6F" w:rsidRPr="00B96279" w:rsidRDefault="000C7E6F" w:rsidP="00704424">
            <w:pPr>
              <w:spacing w:after="120"/>
              <w:rPr>
                <w:b w:val="0"/>
              </w:rPr>
            </w:pPr>
          </w:p>
        </w:tc>
        <w:tc>
          <w:tcPr>
            <w:tcW w:w="2495" w:type="pct"/>
            <w:shd w:val="clear" w:color="auto" w:fill="DBECF8" w:themeFill="accent2" w:themeFillTint="1A"/>
          </w:tcPr>
          <w:sdt>
            <w:sdtPr>
              <w:id w:val="555436222"/>
              <w:lock w:val="contentLocked"/>
              <w:placeholder>
                <w:docPart w:val="7D331D5CA2D54384BA9F03918207AC2A"/>
              </w:placeholder>
              <w:temporary/>
              <w:showingPlcHdr/>
              <w15:appearance w15:val="hidden"/>
            </w:sdtPr>
            <w:sdtEndPr/>
            <w:sdtContent>
              <w:p w14:paraId="6CF84841" w14:textId="77777777" w:rsidR="00704424" w:rsidRPr="00B96279" w:rsidRDefault="00704424" w:rsidP="00704424">
                <w:pPr>
                  <w:pStyle w:val="Listenabsatz"/>
                  <w:numPr>
                    <w:ilvl w:val="0"/>
                    <w:numId w:val="35"/>
                  </w:numPr>
                  <w:ind w:left="310" w:hanging="284"/>
                  <w:cnfStyle w:val="000000100000" w:firstRow="0" w:lastRow="0" w:firstColumn="0" w:lastColumn="0" w:oddVBand="0" w:evenVBand="0" w:oddHBand="1" w:evenHBand="0" w:firstRowFirstColumn="0" w:firstRowLastColumn="0" w:lastRowFirstColumn="0" w:lastRowLastColumn="0"/>
                  <w:rPr>
                    <w:bCs/>
                  </w:rPr>
                </w:pPr>
                <w:r w:rsidRPr="00B96279">
                  <w:rPr>
                    <w:bCs/>
                  </w:rPr>
                  <w:t>Opportunities to participate in regional and international INWES activities, including the triennial International Conference of Women Engineers and Scientists, ICWES,</w:t>
                </w:r>
              </w:p>
              <w:p w14:paraId="0BF8C7D9" w14:textId="77777777" w:rsidR="00704424" w:rsidRDefault="00704424" w:rsidP="00704424">
                <w:pPr>
                  <w:pStyle w:val="Listenabsatz"/>
                  <w:numPr>
                    <w:ilvl w:val="0"/>
                    <w:numId w:val="35"/>
                  </w:numPr>
                  <w:ind w:left="310" w:hanging="284"/>
                  <w:cnfStyle w:val="000000100000" w:firstRow="0" w:lastRow="0" w:firstColumn="0" w:lastColumn="0" w:oddVBand="0" w:evenVBand="0" w:oddHBand="1" w:evenHBand="0" w:firstRowFirstColumn="0" w:firstRowLastColumn="0" w:lastRowFirstColumn="0" w:lastRowLastColumn="0"/>
                  <w:rPr>
                    <w:bCs/>
                  </w:rPr>
                </w:pPr>
                <w:r w:rsidRPr="00B96279">
                  <w:rPr>
                    <w:bCs/>
                  </w:rPr>
                  <w:t>Information and strategies for recruitment, retention and career development,</w:t>
                </w:r>
              </w:p>
              <w:p w14:paraId="2899D7C5" w14:textId="77777777" w:rsidR="00704424" w:rsidRPr="00704424" w:rsidRDefault="00704424" w:rsidP="00704424">
                <w:pPr>
                  <w:pStyle w:val="Listenabsatz"/>
                  <w:numPr>
                    <w:ilvl w:val="0"/>
                    <w:numId w:val="35"/>
                  </w:numPr>
                  <w:ind w:left="310" w:hanging="284"/>
                  <w:cnfStyle w:val="000000100000" w:firstRow="0" w:lastRow="0" w:firstColumn="0" w:lastColumn="0" w:oddVBand="0" w:evenVBand="0" w:oddHBand="1" w:evenHBand="0" w:firstRowFirstColumn="0" w:firstRowLastColumn="0" w:lastRowFirstColumn="0" w:lastRowLastColumn="0"/>
                </w:pPr>
                <w:r w:rsidRPr="00B96279">
                  <w:rPr>
                    <w:bCs/>
                  </w:rPr>
                  <w:t>Nomination rights and to be selected as a Board Director,</w:t>
                </w:r>
              </w:p>
              <w:p w14:paraId="352DC3F0" w14:textId="30F75A6A" w:rsidR="000C7E6F" w:rsidRPr="00B96279" w:rsidRDefault="00704424" w:rsidP="00704424">
                <w:pPr>
                  <w:pStyle w:val="Listenabsatz"/>
                  <w:numPr>
                    <w:ilvl w:val="0"/>
                    <w:numId w:val="35"/>
                  </w:numPr>
                  <w:ind w:left="310" w:hanging="284"/>
                  <w:cnfStyle w:val="000000100000" w:firstRow="0" w:lastRow="0" w:firstColumn="0" w:lastColumn="0" w:oddVBand="0" w:evenVBand="0" w:oddHBand="1" w:evenHBand="0" w:firstRowFirstColumn="0" w:firstRowLastColumn="0" w:lastRowFirstColumn="0" w:lastRowLastColumn="0"/>
                </w:pPr>
                <w:r w:rsidRPr="00B96279">
                  <w:rPr>
                    <w:bCs/>
                  </w:rPr>
                  <w:t xml:space="preserve">Voting rights: </w:t>
                </w:r>
                <w:r>
                  <w:rPr>
                    <w:bCs/>
                  </w:rPr>
                  <w:t>each INWES m</w:t>
                </w:r>
                <w:r w:rsidRPr="00B96279">
                  <w:rPr>
                    <w:bCs/>
                  </w:rPr>
                  <w:t>ember</w:t>
                </w:r>
                <w:r>
                  <w:rPr>
                    <w:bCs/>
                  </w:rPr>
                  <w:t xml:space="preserve"> has</w:t>
                </w:r>
                <w:r w:rsidRPr="00B96279">
                  <w:rPr>
                    <w:bCs/>
                  </w:rPr>
                  <w:t xml:space="preserve"> one vote.</w:t>
                </w:r>
              </w:p>
            </w:sdtContent>
          </w:sdt>
        </w:tc>
      </w:tr>
    </w:tbl>
    <w:p w14:paraId="19437E3B" w14:textId="4B66A836" w:rsidR="00C32F61" w:rsidRPr="009C4157" w:rsidRDefault="00C32F61" w:rsidP="007B4ADC"/>
    <w:tbl>
      <w:tblPr>
        <w:tblStyle w:val="Gitternetztabelle4Akzent2"/>
        <w:tblW w:w="4990" w:type="pct"/>
        <w:tblLook w:val="04A0" w:firstRow="1" w:lastRow="0" w:firstColumn="1" w:lastColumn="0" w:noHBand="0" w:noVBand="1"/>
      </w:tblPr>
      <w:tblGrid>
        <w:gridCol w:w="5395"/>
        <w:gridCol w:w="5373"/>
      </w:tblGrid>
      <w:tr w:rsidR="00B96279" w:rsidRPr="00846B76" w14:paraId="0498E667" w14:textId="77777777" w:rsidTr="00AE4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2D95DA" w:themeColor="accent2" w:themeTint="99"/>
            </w:tcBorders>
          </w:tcPr>
          <w:p w14:paraId="6C93FE8A" w14:textId="121627A1" w:rsidR="00B96279" w:rsidRPr="00C32F61" w:rsidRDefault="00C670C8" w:rsidP="00704424">
            <w:pPr>
              <w:pStyle w:val="berschrift1"/>
              <w:outlineLvl w:val="0"/>
            </w:pPr>
            <w:sdt>
              <w:sdtPr>
                <w:id w:val="-456729135"/>
                <w:lock w:val="contentLocked"/>
                <w:placeholder>
                  <w:docPart w:val="15E9B1B01490419A8B275C340241736A"/>
                </w:placeholder>
                <w:temporary/>
                <w:showingPlcHdr/>
                <w15:appearance w15:val="hidden"/>
              </w:sdtPr>
              <w:sdtEndPr/>
              <w:sdtContent>
                <w:r w:rsidR="00704424">
                  <w:rPr>
                    <w:b/>
                  </w:rPr>
                  <w:t>Membership Fees</w:t>
                </w:r>
              </w:sdtContent>
            </w:sdt>
          </w:p>
        </w:tc>
      </w:tr>
      <w:tr w:rsidR="00B96279" w:rsidRPr="00B96279" w14:paraId="24EA4572" w14:textId="77777777" w:rsidTr="00BB1EDE">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505" w:type="pct"/>
            <w:shd w:val="clear" w:color="auto" w:fill="DBECF8" w:themeFill="accent2" w:themeFillTint="1A"/>
          </w:tcPr>
          <w:sdt>
            <w:sdtPr>
              <w:id w:val="1761476582"/>
              <w:lock w:val="contentLocked"/>
              <w:placeholder>
                <w:docPart w:val="1E176D41C37542A0A3FE7BB93162A96E"/>
              </w:placeholder>
              <w:temporary/>
              <w:showingPlcHdr/>
              <w15:appearance w15:val="hidden"/>
            </w:sdtPr>
            <w:sdtEndPr/>
            <w:sdtContent>
              <w:p w14:paraId="608242BC" w14:textId="3B596643" w:rsidR="00704424" w:rsidRDefault="00704424" w:rsidP="00704424">
                <w:pPr>
                  <w:rPr>
                    <w:b w:val="0"/>
                    <w:bCs w:val="0"/>
                  </w:rPr>
                </w:pPr>
                <w:r>
                  <w:rPr>
                    <w:b w:val="0"/>
                  </w:rPr>
                  <w:t xml:space="preserve">Payment of Annual Membership dues will allow you to become a member of INWES. </w:t>
                </w:r>
                <w:r w:rsidRPr="00B96279">
                  <w:rPr>
                    <w:b w:val="0"/>
                  </w:rPr>
                  <w:t xml:space="preserve"> </w:t>
                </w:r>
              </w:p>
              <w:p w14:paraId="472D8B65" w14:textId="5168F943" w:rsidR="00B96279" w:rsidRPr="00BB1EDE" w:rsidRDefault="00704424" w:rsidP="00BB1EDE">
                <w:r w:rsidRPr="009F0A7B">
                  <w:t>Membership runs from 1 July to 30 June each year.</w:t>
                </w:r>
              </w:p>
            </w:sdtContent>
          </w:sdt>
        </w:tc>
        <w:tc>
          <w:tcPr>
            <w:tcW w:w="2495" w:type="pct"/>
            <w:shd w:val="clear" w:color="auto" w:fill="DBECF8" w:themeFill="accent2" w:themeFillTint="1A"/>
          </w:tcPr>
          <w:sdt>
            <w:sdtPr>
              <w:id w:val="-591627372"/>
              <w:lock w:val="contentLocked"/>
              <w:placeholder>
                <w:docPart w:val="F8D678E38285412CBF1E38B98F7BCCEF"/>
              </w:placeholder>
              <w:temporary/>
              <w:showingPlcHdr/>
              <w15:appearance w15:val="hidden"/>
            </w:sdtPr>
            <w:sdtEndPr/>
            <w:sdtContent>
              <w:p w14:paraId="0CEF7B73" w14:textId="77777777" w:rsidR="00704424" w:rsidRDefault="00704424" w:rsidP="00704424">
                <w:pPr>
                  <w:ind w:left="26"/>
                  <w:cnfStyle w:val="000000100000" w:firstRow="0" w:lastRow="0" w:firstColumn="0" w:lastColumn="0" w:oddVBand="0" w:evenVBand="0" w:oddHBand="1" w:evenHBand="0" w:firstRowFirstColumn="0" w:firstRowLastColumn="0" w:lastRowFirstColumn="0" w:lastRowLastColumn="0"/>
                  <w:rPr>
                    <w:bCs/>
                  </w:rPr>
                </w:pPr>
                <w:r>
                  <w:rPr>
                    <w:bCs/>
                  </w:rPr>
                  <w:t xml:space="preserve">For details of dues and methods of payments please refer to latest information on: </w:t>
                </w:r>
              </w:p>
              <w:p w14:paraId="2EBD080A" w14:textId="4B1254DA" w:rsidR="00B96279" w:rsidRPr="00BB1EDE" w:rsidRDefault="00C670C8" w:rsidP="00BB1EDE">
                <w:pPr>
                  <w:cnfStyle w:val="000000100000" w:firstRow="0" w:lastRow="0" w:firstColumn="0" w:lastColumn="0" w:oddVBand="0" w:evenVBand="0" w:oddHBand="1" w:evenHBand="0" w:firstRowFirstColumn="0" w:firstRowLastColumn="0" w:lastRowFirstColumn="0" w:lastRowLastColumn="0"/>
                </w:pPr>
                <w:hyperlink r:id="rId10" w:history="1">
                  <w:r w:rsidR="00704424" w:rsidRPr="002714A2">
                    <w:rPr>
                      <w:rStyle w:val="Hyperlink"/>
                      <w:bCs/>
                      <w:color w:val="1E73AC" w:themeColor="accent2" w:themeTint="BF"/>
                    </w:rPr>
                    <w:t>http://www.inwes.org/payment-options/</w:t>
                  </w:r>
                </w:hyperlink>
              </w:p>
            </w:sdtContent>
          </w:sdt>
        </w:tc>
      </w:tr>
    </w:tbl>
    <w:sdt>
      <w:sdtPr>
        <w:id w:val="1328404771"/>
        <w:lock w:val="contentLocked"/>
        <w:placeholder>
          <w:docPart w:val="A2369CDCC62B4A00B1BF8C006366E583"/>
        </w:placeholder>
        <w:temporary/>
        <w:showingPlcHdr/>
        <w15:appearance w15:val="hidden"/>
      </w:sdtPr>
      <w:sdtEndPr/>
      <w:sdtContent>
        <w:p w14:paraId="3236B373" w14:textId="49DFE3BB" w:rsidR="00704424" w:rsidRPr="002714A2" w:rsidRDefault="00704424" w:rsidP="00704424">
          <w:pPr>
            <w:jc w:val="center"/>
            <w:rPr>
              <w:i/>
              <w:color w:val="000000" w:themeColor="text1"/>
            </w:rPr>
          </w:pPr>
          <w:r w:rsidRPr="002714A2">
            <w:rPr>
              <w:i/>
              <w:color w:val="000000" w:themeColor="text1"/>
            </w:rPr>
            <w:t xml:space="preserve">IMPORTANT </w:t>
          </w:r>
          <w:r w:rsidR="00BB1EDE">
            <w:rPr>
              <w:i/>
              <w:color w:val="000000" w:themeColor="text1"/>
            </w:rPr>
            <w:t xml:space="preserve">Before </w:t>
          </w:r>
          <w:r w:rsidRPr="002714A2">
            <w:rPr>
              <w:i/>
              <w:color w:val="000000" w:themeColor="text1"/>
            </w:rPr>
            <w:t>completing the application form, please note INWES reserves the right to refuse membership or withdraw membership from any member (individual or organizational) as per the INWES By-Laws 3.08 Discipline of Members, and in particular, should information provided in the application form or as part of confirmation of membership be found to be false.</w:t>
          </w:r>
        </w:p>
        <w:p w14:paraId="778F1A71" w14:textId="77777777" w:rsidR="00704424" w:rsidRPr="002714A2" w:rsidRDefault="00704424" w:rsidP="00704424">
          <w:pPr>
            <w:jc w:val="center"/>
            <w:rPr>
              <w:i/>
              <w:color w:val="000000" w:themeColor="text1"/>
              <w:sz w:val="10"/>
            </w:rPr>
          </w:pPr>
        </w:p>
        <w:p w14:paraId="412CE2CD" w14:textId="22017BF7" w:rsidR="00865BED" w:rsidRPr="00704424" w:rsidRDefault="00704424" w:rsidP="00704424">
          <w:pPr>
            <w:jc w:val="center"/>
            <w:rPr>
              <w:b/>
              <w:color w:val="000000" w:themeColor="text1"/>
              <w:sz w:val="22"/>
              <w:u w:val="single"/>
            </w:rPr>
          </w:pPr>
          <w:r w:rsidRPr="002714A2">
            <w:rPr>
              <w:b/>
              <w:color w:val="000000" w:themeColor="text1"/>
              <w:sz w:val="22"/>
            </w:rPr>
            <w:t xml:space="preserve">On completion of this application form and send with your payment or payment information to </w:t>
          </w:r>
          <w:r w:rsidRPr="002714A2">
            <w:rPr>
              <w:b/>
              <w:color w:val="000000" w:themeColor="text1"/>
              <w:sz w:val="22"/>
            </w:rPr>
            <w:br/>
          </w:r>
          <w:r w:rsidRPr="002714A2">
            <w:rPr>
              <w:b/>
              <w:color w:val="000000" w:themeColor="text1"/>
              <w:sz w:val="22"/>
              <w:u w:val="single"/>
            </w:rPr>
            <w:t>Jennifer Poll, Membership Administrator,</w:t>
          </w:r>
          <w:r>
            <w:rPr>
              <w:b/>
              <w:color w:val="000000" w:themeColor="text1"/>
              <w:sz w:val="22"/>
              <w:u w:val="single"/>
            </w:rPr>
            <w:br/>
          </w:r>
          <w:r w:rsidRPr="002714A2">
            <w:rPr>
              <w:b/>
              <w:color w:val="000000" w:themeColor="text1"/>
              <w:sz w:val="22"/>
              <w:u w:val="single"/>
            </w:rPr>
            <w:t>1125 Colonel By Drive, 4456 Mackenzie Building, Ottawa, ON, K1S 5B6. Canada</w:t>
          </w:r>
        </w:p>
      </w:sdtContent>
    </w:sdt>
    <w:p w14:paraId="13D44467" w14:textId="28C062CD" w:rsidR="007B4ADC" w:rsidRDefault="007B4ADC" w:rsidP="007B4ADC">
      <w:pPr>
        <w:jc w:val="center"/>
        <w:rPr>
          <w:b/>
          <w:color w:val="002060"/>
          <w:sz w:val="22"/>
        </w:rPr>
      </w:pPr>
      <w:r>
        <w:rPr>
          <w:b/>
          <w:color w:val="002060"/>
          <w:sz w:val="22"/>
        </w:rPr>
        <w:br w:type="page"/>
      </w:r>
    </w:p>
    <w:p w14:paraId="4F8BAD89" w14:textId="77777777" w:rsidR="007B4ADC" w:rsidRPr="009F0A7B" w:rsidRDefault="007B4ADC" w:rsidP="007B4ADC">
      <w:pPr>
        <w:jc w:val="center"/>
        <w:rPr>
          <w:b/>
          <w:color w:val="002060"/>
          <w:sz w:val="22"/>
        </w:rPr>
      </w:pPr>
    </w:p>
    <w:tbl>
      <w:tblPr>
        <w:tblStyle w:val="Gitternetztabelle4Akzent2"/>
        <w:tblW w:w="5000" w:type="pct"/>
        <w:tblLook w:val="04A0" w:firstRow="1" w:lastRow="0" w:firstColumn="1" w:lastColumn="0" w:noHBand="0" w:noVBand="1"/>
      </w:tblPr>
      <w:tblGrid>
        <w:gridCol w:w="1981"/>
        <w:gridCol w:w="1416"/>
        <w:gridCol w:w="1196"/>
        <w:gridCol w:w="1202"/>
        <w:gridCol w:w="1189"/>
        <w:gridCol w:w="809"/>
        <w:gridCol w:w="2997"/>
      </w:tblGrid>
      <w:tr w:rsidR="000172E5" w:rsidRPr="00846B76" w14:paraId="1216B3F2" w14:textId="77777777" w:rsidTr="004974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2D95DA" w:themeColor="accent2" w:themeTint="99"/>
            </w:tcBorders>
          </w:tcPr>
          <w:p w14:paraId="2E30681C" w14:textId="743D7201" w:rsidR="000C2FD3" w:rsidRPr="00704424" w:rsidRDefault="007B4ADC" w:rsidP="00865BED">
            <w:pPr>
              <w:pStyle w:val="berschrift1"/>
              <w:outlineLvl w:val="0"/>
              <w:rPr>
                <w:b/>
              </w:rPr>
            </w:pPr>
            <w:r>
              <w:br w:type="page"/>
            </w:r>
            <w:r w:rsidR="00704424">
              <w:t xml:space="preserve"> </w:t>
            </w:r>
            <w:sdt>
              <w:sdtPr>
                <w:id w:val="-1777630945"/>
                <w:lock w:val="contentLocked"/>
                <w:placeholder>
                  <w:docPart w:val="40CCC49762D5434C9FE35C7DF32A8D56"/>
                </w:placeholder>
                <w:temporary/>
                <w:showingPlcHdr/>
                <w15:appearance w15:val="hidden"/>
              </w:sdtPr>
              <w:sdtEndPr/>
              <w:sdtContent>
                <w:r w:rsidR="00704424" w:rsidRPr="00704424">
                  <w:rPr>
                    <w:b/>
                  </w:rPr>
                  <w:t>Application Information</w:t>
                </w:r>
              </w:sdtContent>
            </w:sdt>
          </w:p>
        </w:tc>
      </w:tr>
      <w:tr w:rsidR="002E647C" w:rsidRPr="00846B76" w14:paraId="6B079836" w14:textId="77777777" w:rsidTr="002E647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7E44A12C" w14:textId="69C1E29D" w:rsidR="00311C94" w:rsidRPr="00C87641" w:rsidRDefault="00C670C8" w:rsidP="00AE4755">
            <w:pPr>
              <w:rPr>
                <w:bCs w:val="0"/>
                <w:i/>
              </w:rPr>
            </w:pPr>
            <w:sdt>
              <w:sdtPr>
                <w:id w:val="-1720118662"/>
                <w:lock w:val="contentLocked"/>
                <w:placeholder>
                  <w:docPart w:val="E001DA7A77D749779D3FF9AF7DA656D0"/>
                </w:placeholder>
                <w:temporary/>
                <w:showingPlcHdr/>
                <w15:appearance w15:val="hidden"/>
              </w:sdtPr>
              <w:sdtEndPr/>
              <w:sdtContent>
                <w:r w:rsidR="00311C94" w:rsidRPr="0018651F">
                  <w:rPr>
                    <w:b w:val="0"/>
                  </w:rPr>
                  <w:t xml:space="preserve">Are you </w:t>
                </w:r>
                <w:r w:rsidR="00311C94">
                  <w:rPr>
                    <w:b w:val="0"/>
                  </w:rPr>
                  <w:t>applying on behalf of…?</w:t>
                </w:r>
                <w:r w:rsidR="00704424">
                  <w:rPr>
                    <w:b w:val="0"/>
                  </w:rPr>
                  <w:br/>
                </w:r>
                <w:r w:rsidR="00704424" w:rsidRPr="00C87641">
                  <w:rPr>
                    <w:b w:val="0"/>
                    <w:i/>
                  </w:rPr>
                  <w:t xml:space="preserve">(Tick </w:t>
                </w:r>
                <w:r w:rsidR="00704424">
                  <w:rPr>
                    <w:b w:val="0"/>
                    <w:i/>
                  </w:rPr>
                  <w:t>ONE</w:t>
                </w:r>
                <w:r w:rsidR="00704424" w:rsidRPr="00C87641">
                  <w:rPr>
                    <w:b w:val="0"/>
                    <w:i/>
                  </w:rPr>
                  <w:t xml:space="preserve"> only)</w:t>
                </w:r>
              </w:sdtContent>
            </w:sdt>
            <w:r w:rsidR="00C87641">
              <w:t xml:space="preserve"> </w:t>
            </w:r>
            <w:r w:rsidR="00C87641">
              <w:br/>
            </w:r>
          </w:p>
        </w:tc>
        <w:tc>
          <w:tcPr>
            <w:tcW w:w="1210" w:type="pct"/>
            <w:gridSpan w:val="2"/>
            <w:shd w:val="clear" w:color="auto" w:fill="DBECF8" w:themeFill="accent2" w:themeFillTint="1A"/>
          </w:tcPr>
          <w:p w14:paraId="29E812DE" w14:textId="53850B86" w:rsidR="00311C94" w:rsidRDefault="00C670C8" w:rsidP="0070759D">
            <w:pPr>
              <w:cnfStyle w:val="000000100000" w:firstRow="0" w:lastRow="0" w:firstColumn="0" w:lastColumn="0" w:oddVBand="0" w:evenVBand="0" w:oddHBand="1" w:evenHBand="0" w:firstRowFirstColumn="0" w:firstRowLastColumn="0" w:lastRowFirstColumn="0" w:lastRowLastColumn="0"/>
            </w:pPr>
            <w:sdt>
              <w:sdtPr>
                <w:id w:val="592522399"/>
                <w:lock w:val="contentLocked"/>
                <w:placeholder>
                  <w:docPart w:val="EF616A00097746B5BE18F4302535F0A3"/>
                </w:placeholder>
                <w:temporary/>
                <w:showingPlcHdr/>
                <w15:appearance w15:val="hidden"/>
              </w:sdtPr>
              <w:sdtEndPr/>
              <w:sdtContent>
                <w:r w:rsidR="00704424">
                  <w:t xml:space="preserve">A Network </w:t>
                </w:r>
              </w:sdtContent>
            </w:sdt>
            <w:sdt>
              <w:sdtPr>
                <w:id w:val="433723429"/>
                <w14:checkbox>
                  <w14:checked w14:val="0"/>
                  <w14:checkedState w14:val="2612" w14:font="MS Gothic"/>
                  <w14:uncheckedState w14:val="2610" w14:font="MS Gothic"/>
                </w14:checkbox>
              </w:sdtPr>
              <w:sdtEndPr/>
              <w:sdtContent>
                <w:r w:rsidR="00C87641">
                  <w:rPr>
                    <w:rFonts w:ascii="MS Gothic" w:eastAsia="MS Gothic" w:hAnsi="MS Gothic" w:hint="eastAsia"/>
                  </w:rPr>
                  <w:t>☐</w:t>
                </w:r>
              </w:sdtContent>
            </w:sdt>
          </w:p>
          <w:p w14:paraId="4728881E" w14:textId="5D66FD50" w:rsidR="00311C94" w:rsidRDefault="00C670C8" w:rsidP="0070759D">
            <w:pPr>
              <w:cnfStyle w:val="000000100000" w:firstRow="0" w:lastRow="0" w:firstColumn="0" w:lastColumn="0" w:oddVBand="0" w:evenVBand="0" w:oddHBand="1" w:evenHBand="0" w:firstRowFirstColumn="0" w:firstRowLastColumn="0" w:lastRowFirstColumn="0" w:lastRowLastColumn="0"/>
            </w:pPr>
            <w:sdt>
              <w:sdtPr>
                <w:id w:val="677307904"/>
                <w:lock w:val="contentLocked"/>
                <w:placeholder>
                  <w:docPart w:val="2B8BFAAEFBFF4E4DAD62E47AF2A2135A"/>
                </w:placeholder>
                <w:temporary/>
                <w:showingPlcHdr/>
                <w15:appearance w15:val="hidden"/>
              </w:sdtPr>
              <w:sdtEndPr/>
              <w:sdtContent>
                <w:r w:rsidR="00704424">
                  <w:t>An Institution</w:t>
                </w:r>
              </w:sdtContent>
            </w:sdt>
            <w:r w:rsidR="00311C94">
              <w:t xml:space="preserve"> </w:t>
            </w:r>
            <w:sdt>
              <w:sdtPr>
                <w:id w:val="-2055150802"/>
                <w14:checkbox>
                  <w14:checked w14:val="0"/>
                  <w14:checkedState w14:val="2612" w14:font="MS Gothic"/>
                  <w14:uncheckedState w14:val="2610" w14:font="MS Gothic"/>
                </w14:checkbox>
              </w:sdtPr>
              <w:sdtEndPr/>
              <w:sdtContent>
                <w:r w:rsidR="00C87641">
                  <w:rPr>
                    <w:rFonts w:ascii="MS Gothic" w:eastAsia="MS Gothic" w:hAnsi="MS Gothic" w:hint="eastAsia"/>
                  </w:rPr>
                  <w:t>☐</w:t>
                </w:r>
              </w:sdtContent>
            </w:sdt>
          </w:p>
          <w:p w14:paraId="78FACCF3" w14:textId="449ED297" w:rsidR="00311C94" w:rsidRDefault="00C670C8" w:rsidP="0070759D">
            <w:pPr>
              <w:cnfStyle w:val="000000100000" w:firstRow="0" w:lastRow="0" w:firstColumn="0" w:lastColumn="0" w:oddVBand="0" w:evenVBand="0" w:oddHBand="1" w:evenHBand="0" w:firstRowFirstColumn="0" w:firstRowLastColumn="0" w:lastRowFirstColumn="0" w:lastRowLastColumn="0"/>
            </w:pPr>
            <w:sdt>
              <w:sdtPr>
                <w:id w:val="-1416933172"/>
                <w:lock w:val="contentLocked"/>
                <w:placeholder>
                  <w:docPart w:val="7B0B2738D2A347889FA2C4A286569386"/>
                </w:placeholder>
                <w:temporary/>
                <w:showingPlcHdr/>
                <w15:appearance w15:val="hidden"/>
              </w:sdtPr>
              <w:sdtEndPr/>
              <w:sdtContent>
                <w:r w:rsidR="00704424">
                  <w:t>Yourself?</w:t>
                </w:r>
              </w:sdtContent>
            </w:sdt>
            <w:sdt>
              <w:sdtPr>
                <w:id w:val="2080549600"/>
                <w14:checkbox>
                  <w14:checked w14:val="0"/>
                  <w14:checkedState w14:val="2612" w14:font="MS Gothic"/>
                  <w14:uncheckedState w14:val="2610" w14:font="MS Gothic"/>
                </w14:checkbox>
              </w:sdtPr>
              <w:sdtEndPr/>
              <w:sdtContent>
                <w:r w:rsidR="00C87641">
                  <w:rPr>
                    <w:rFonts w:ascii="MS Gothic" w:eastAsia="MS Gothic" w:hAnsi="MS Gothic" w:hint="eastAsia"/>
                  </w:rPr>
                  <w:t>☐</w:t>
                </w:r>
              </w:sdtContent>
            </w:sdt>
          </w:p>
        </w:tc>
        <w:tc>
          <w:tcPr>
            <w:tcW w:w="1108" w:type="pct"/>
            <w:gridSpan w:val="2"/>
            <w:shd w:val="clear" w:color="auto" w:fill="DBECF8" w:themeFill="accent2" w:themeFillTint="1A"/>
          </w:tcPr>
          <w:p w14:paraId="67D81F49" w14:textId="297786D5" w:rsidR="00865BED" w:rsidRDefault="00C670C8" w:rsidP="00865BED">
            <w:pPr>
              <w:cnfStyle w:val="000000100000" w:firstRow="0" w:lastRow="0" w:firstColumn="0" w:lastColumn="0" w:oddVBand="0" w:evenVBand="0" w:oddHBand="1" w:evenHBand="0" w:firstRowFirstColumn="0" w:firstRowLastColumn="0" w:lastRowFirstColumn="0" w:lastRowLastColumn="0"/>
            </w:pPr>
            <w:sdt>
              <w:sdtPr>
                <w:id w:val="-1243867077"/>
                <w:lock w:val="contentLocked"/>
                <w:placeholder>
                  <w:docPart w:val="36C84445411B48878E1D0517764F5E7E"/>
                </w:placeholder>
                <w:temporary/>
                <w:showingPlcHdr/>
                <w15:appearance w15:val="hidden"/>
              </w:sdtPr>
              <w:sdtEndPr/>
              <w:sdtContent>
                <w:r w:rsidR="00704424">
                  <w:t>If a Network or an Institution, please give the full name of the organization:</w:t>
                </w:r>
              </w:sdtContent>
            </w:sdt>
          </w:p>
          <w:p w14:paraId="3391823A" w14:textId="7400BA0D" w:rsidR="00865BED" w:rsidRDefault="00865BED" w:rsidP="00865BED">
            <w:pPr>
              <w:cnfStyle w:val="000000100000" w:firstRow="0" w:lastRow="0" w:firstColumn="0" w:lastColumn="0" w:oddVBand="0" w:evenVBand="0" w:oddHBand="1" w:evenHBand="0" w:firstRowFirstColumn="0" w:firstRowLastColumn="0" w:lastRowFirstColumn="0" w:lastRowLastColumn="0"/>
            </w:pPr>
          </w:p>
          <w:p w14:paraId="48956F40" w14:textId="77777777" w:rsidR="00311C94" w:rsidRPr="003C19F9" w:rsidRDefault="00311C94" w:rsidP="00AE4755">
            <w:pPr>
              <w:cnfStyle w:val="000000100000" w:firstRow="0" w:lastRow="0" w:firstColumn="0" w:lastColumn="0" w:oddVBand="0" w:evenVBand="0" w:oddHBand="1" w:evenHBand="0" w:firstRowFirstColumn="0" w:firstRowLastColumn="0" w:lastRowFirstColumn="0" w:lastRowLastColumn="0"/>
            </w:pPr>
          </w:p>
        </w:tc>
        <w:sdt>
          <w:sdtPr>
            <w:id w:val="-945532005"/>
            <w:placeholder>
              <w:docPart w:val="33A4419D6B9C46B790E99AB29E5C3419"/>
            </w:placeholder>
            <w:showingPlcHdr/>
            <w:text/>
          </w:sdtPr>
          <w:sdtEndPr/>
          <w:sdtContent>
            <w:tc>
              <w:tcPr>
                <w:tcW w:w="1764" w:type="pct"/>
                <w:gridSpan w:val="2"/>
                <w:shd w:val="clear" w:color="auto" w:fill="DBECF8" w:themeFill="accent2" w:themeFillTint="1A"/>
              </w:tcPr>
              <w:p w14:paraId="27D9D686" w14:textId="77777777" w:rsidR="00311C94" w:rsidRPr="003C19F9" w:rsidRDefault="00311C94" w:rsidP="00AE4755">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tr>
      <w:tr w:rsidR="00C11971" w:rsidRPr="003C19F9" w14:paraId="10EF7089" w14:textId="77777777" w:rsidTr="0049745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BECF8" w:themeFill="accent2" w:themeFillTint="1A"/>
          </w:tcPr>
          <w:p w14:paraId="02DDC587" w14:textId="1C01C43F" w:rsidR="00C11971" w:rsidRDefault="00C670C8" w:rsidP="0070759D">
            <w:sdt>
              <w:sdtPr>
                <w:id w:val="384073155"/>
                <w:lock w:val="contentLocked"/>
                <w:placeholder>
                  <w:docPart w:val="08DBA76F436A4FE4B8DC5A6EB9594D10"/>
                </w:placeholder>
                <w:temporary/>
                <w:showingPlcHdr/>
                <w15:appearance w15:val="hidden"/>
              </w:sdtPr>
              <w:sdtEndPr/>
              <w:sdtContent>
                <w:r w:rsidR="00E51611">
                  <w:t xml:space="preserve">If you are applying on behalf of a </w:t>
                </w:r>
                <w:r w:rsidR="00E51611" w:rsidRPr="00311C94">
                  <w:rPr>
                    <w:u w:val="single"/>
                  </w:rPr>
                  <w:t>Network or an Institution</w:t>
                </w:r>
                <w:r w:rsidR="00E51611">
                  <w:t>, provide a name for the Key Contact (usually the person completing this form) and address and information for the organization. Otherwise, provide your personal address and other information.</w:t>
                </w:r>
              </w:sdtContent>
            </w:sdt>
            <w:r w:rsidR="00865BED">
              <w:t xml:space="preserve"> </w:t>
            </w:r>
          </w:p>
        </w:tc>
      </w:tr>
      <w:tr w:rsidR="00676A1F" w:rsidRPr="003C19F9" w14:paraId="6524A0DF"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1621259925"/>
            <w:lock w:val="contentLocked"/>
            <w:placeholder>
              <w:docPart w:val="447AD247341E4483B31FAF39B48FC8CE"/>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0C02001E" w14:textId="38F06BB8" w:rsidR="000172E5" w:rsidRPr="003C19F9" w:rsidRDefault="007147D7" w:rsidP="003C19F9">
                <w:pPr>
                  <w:rPr>
                    <w:b w:val="0"/>
                  </w:rPr>
                </w:pPr>
                <w:r w:rsidRPr="003C19F9">
                  <w:rPr>
                    <w:b w:val="0"/>
                  </w:rPr>
                  <w:t>F</w:t>
                </w:r>
                <w:r w:rsidR="003C19F9">
                  <w:rPr>
                    <w:b w:val="0"/>
                  </w:rPr>
                  <w:t>amily</w:t>
                </w:r>
                <w:r w:rsidRPr="003C19F9">
                  <w:rPr>
                    <w:b w:val="0"/>
                  </w:rPr>
                  <w:t xml:space="preserve"> Name</w:t>
                </w:r>
              </w:p>
            </w:tc>
          </w:sdtContent>
        </w:sdt>
        <w:sdt>
          <w:sdtPr>
            <w:id w:val="-11989787"/>
            <w:placeholder>
              <w:docPart w:val="97239F9A4C264CFABDDCB5C7DE64F9AC"/>
            </w:placeholder>
            <w:showingPlcHdr/>
            <w:text/>
          </w:sdtPr>
          <w:sdtEndPr/>
          <w:sdtContent>
            <w:tc>
              <w:tcPr>
                <w:tcW w:w="4082" w:type="pct"/>
                <w:gridSpan w:val="6"/>
                <w:shd w:val="clear" w:color="auto" w:fill="DBECF8" w:themeFill="accent2" w:themeFillTint="1A"/>
              </w:tcPr>
              <w:p w14:paraId="43CB3107" w14:textId="058B4C32" w:rsidR="000172E5" w:rsidRPr="003C19F9" w:rsidRDefault="003C19F9" w:rsidP="003C19F9">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tr>
      <w:tr w:rsidR="00676A1F" w:rsidRPr="003C19F9" w14:paraId="3F2DEA6E" w14:textId="77777777" w:rsidTr="002E647C">
        <w:trPr>
          <w:trHeight w:val="340"/>
        </w:trPr>
        <w:sdt>
          <w:sdtPr>
            <w:id w:val="-1470592894"/>
            <w:lock w:val="contentLocked"/>
            <w:placeholder>
              <w:docPart w:val="5D437547FA8646C9A19CE6DB19300F83"/>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493C8837" w14:textId="09B37504" w:rsidR="000172E5" w:rsidRPr="003C19F9" w:rsidRDefault="003C19F9" w:rsidP="003C19F9">
                <w:pPr>
                  <w:rPr>
                    <w:b w:val="0"/>
                  </w:rPr>
                </w:pPr>
                <w:r>
                  <w:rPr>
                    <w:b w:val="0"/>
                  </w:rPr>
                  <w:t xml:space="preserve">Given </w:t>
                </w:r>
                <w:r w:rsidR="007147D7" w:rsidRPr="003C19F9">
                  <w:rPr>
                    <w:b w:val="0"/>
                  </w:rPr>
                  <w:t>Name</w:t>
                </w:r>
                <w:r w:rsidR="002E647C">
                  <w:rPr>
                    <w:b w:val="0"/>
                  </w:rPr>
                  <w:t>(s)</w:t>
                </w:r>
              </w:p>
            </w:tc>
          </w:sdtContent>
        </w:sdt>
        <w:sdt>
          <w:sdtPr>
            <w:id w:val="-1801830645"/>
            <w:placeholder>
              <w:docPart w:val="609DA842B6A64B9195BF1A436AD32AA6"/>
            </w:placeholder>
            <w:showingPlcHdr/>
            <w:text/>
          </w:sdtPr>
          <w:sdtEndPr/>
          <w:sdtContent>
            <w:tc>
              <w:tcPr>
                <w:tcW w:w="4082" w:type="pct"/>
                <w:gridSpan w:val="6"/>
                <w:shd w:val="clear" w:color="auto" w:fill="DBECF8" w:themeFill="accent2" w:themeFillTint="1A"/>
              </w:tcPr>
              <w:p w14:paraId="324293D4" w14:textId="6EBF5977" w:rsidR="000172E5" w:rsidRPr="003C19F9" w:rsidRDefault="003C19F9" w:rsidP="003C19F9">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0C7E6F" w:rsidRPr="00846B76" w14:paraId="6C779187"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1368443858"/>
            <w:lock w:val="contentLocked"/>
            <w:placeholder>
              <w:docPart w:val="66B2AE7743C44B778E0BCE6A8F0600F3"/>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11217A82" w14:textId="77777777" w:rsidR="000C7E6F" w:rsidRPr="003C19F9" w:rsidRDefault="000C7E6F" w:rsidP="00AE4755">
                <w:pPr>
                  <w:rPr>
                    <w:b w:val="0"/>
                  </w:rPr>
                </w:pPr>
                <w:r>
                  <w:rPr>
                    <w:b w:val="0"/>
                  </w:rPr>
                  <w:t>Contact Email Address</w:t>
                </w:r>
              </w:p>
            </w:tc>
          </w:sdtContent>
        </w:sdt>
        <w:sdt>
          <w:sdtPr>
            <w:id w:val="237833862"/>
            <w:placeholder>
              <w:docPart w:val="2BD2D3003FB043009ACB720449BCC1B4"/>
            </w:placeholder>
            <w:showingPlcHdr/>
            <w:text/>
          </w:sdtPr>
          <w:sdtEndPr/>
          <w:sdtContent>
            <w:tc>
              <w:tcPr>
                <w:tcW w:w="4082" w:type="pct"/>
                <w:gridSpan w:val="6"/>
                <w:shd w:val="clear" w:color="auto" w:fill="DBECF8" w:themeFill="accent2" w:themeFillTint="1A"/>
              </w:tcPr>
              <w:p w14:paraId="4C657CF5" w14:textId="77777777" w:rsidR="000C7E6F" w:rsidRPr="003C19F9" w:rsidRDefault="000C7E6F" w:rsidP="00AE4755">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tr>
      <w:tr w:rsidR="00676A1F" w:rsidRPr="003C19F9" w14:paraId="383FB126" w14:textId="77777777" w:rsidTr="002E647C">
        <w:trPr>
          <w:trHeight w:val="340"/>
        </w:trPr>
        <w:sdt>
          <w:sdtPr>
            <w:id w:val="1334104394"/>
            <w:lock w:val="contentLocked"/>
            <w:placeholder>
              <w:docPart w:val="B280A878A65F461F8325C45AA1283F2B"/>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532FD21A" w14:textId="50344925" w:rsidR="000172E5" w:rsidRPr="003C19F9" w:rsidRDefault="003C19F9" w:rsidP="003C19F9">
                <w:pPr>
                  <w:rPr>
                    <w:b w:val="0"/>
                  </w:rPr>
                </w:pPr>
                <w:r>
                  <w:rPr>
                    <w:b w:val="0"/>
                  </w:rPr>
                  <w:t>Street Address</w:t>
                </w:r>
              </w:p>
            </w:tc>
          </w:sdtContent>
        </w:sdt>
        <w:sdt>
          <w:sdtPr>
            <w:id w:val="489138722"/>
            <w:placeholder>
              <w:docPart w:val="D71C5803AEEC4A639A7BAA1946148678"/>
            </w:placeholder>
            <w:showingPlcHdr/>
            <w:text/>
          </w:sdtPr>
          <w:sdtEndPr/>
          <w:sdtContent>
            <w:tc>
              <w:tcPr>
                <w:tcW w:w="4082" w:type="pct"/>
                <w:gridSpan w:val="6"/>
                <w:shd w:val="clear" w:color="auto" w:fill="DBECF8" w:themeFill="accent2" w:themeFillTint="1A"/>
              </w:tcPr>
              <w:p w14:paraId="6C9C0383" w14:textId="1696CD12" w:rsidR="000172E5" w:rsidRPr="003C19F9" w:rsidRDefault="003C19F9" w:rsidP="003C19F9">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311C94" w:rsidRPr="003C19F9" w14:paraId="3ACAD391"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946660661"/>
            <w:lock w:val="contentLocked"/>
            <w:placeholder>
              <w:docPart w:val="6C904FF184C144719000FF2DCEF009A1"/>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0D63E192" w14:textId="3E2AB85E" w:rsidR="003C19F9" w:rsidRPr="003C19F9" w:rsidRDefault="003C19F9" w:rsidP="00AE4755">
                <w:pPr>
                  <w:rPr>
                    <w:b w:val="0"/>
                  </w:rPr>
                </w:pPr>
                <w:r>
                  <w:rPr>
                    <w:b w:val="0"/>
                  </w:rPr>
                  <w:t>City</w:t>
                </w:r>
              </w:p>
            </w:tc>
          </w:sdtContent>
        </w:sdt>
        <w:sdt>
          <w:sdtPr>
            <w:id w:val="-1944903758"/>
            <w:placeholder>
              <w:docPart w:val="9005C0760B384CBDBEBE75DB9F75BDA9"/>
            </w:placeholder>
            <w:showingPlcHdr/>
            <w:text/>
          </w:sdtPr>
          <w:sdtEndPr/>
          <w:sdtContent>
            <w:tc>
              <w:tcPr>
                <w:tcW w:w="1767" w:type="pct"/>
                <w:gridSpan w:val="3"/>
                <w:shd w:val="clear" w:color="auto" w:fill="DBECF8" w:themeFill="accent2" w:themeFillTint="1A"/>
              </w:tcPr>
              <w:p w14:paraId="4BD14BBF" w14:textId="77777777" w:rsidR="003C19F9" w:rsidRPr="003C19F9" w:rsidRDefault="003C19F9" w:rsidP="00AE4755">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sdt>
          <w:sdtPr>
            <w:id w:val="-1223447272"/>
            <w:lock w:val="contentLocked"/>
            <w:placeholder>
              <w:docPart w:val="621D82E2067645D9BD0FEA23F8050776"/>
            </w:placeholder>
            <w:temporary/>
            <w:showingPlcHdr/>
            <w15:appearance w15:val="hidden"/>
          </w:sdtPr>
          <w:sdtEndPr/>
          <w:sdtContent>
            <w:tc>
              <w:tcPr>
                <w:tcW w:w="926" w:type="pct"/>
                <w:gridSpan w:val="2"/>
                <w:shd w:val="clear" w:color="auto" w:fill="DBECF8" w:themeFill="accent2" w:themeFillTint="1A"/>
              </w:tcPr>
              <w:p w14:paraId="3753B095" w14:textId="1F97E535" w:rsidR="003C19F9" w:rsidRPr="003C19F9" w:rsidRDefault="003C19F9" w:rsidP="00AE4755">
                <w:pPr>
                  <w:cnfStyle w:val="000000100000" w:firstRow="0" w:lastRow="0" w:firstColumn="0" w:lastColumn="0" w:oddVBand="0" w:evenVBand="0" w:oddHBand="1" w:evenHBand="0" w:firstRowFirstColumn="0" w:firstRowLastColumn="0" w:lastRowFirstColumn="0" w:lastRowLastColumn="0"/>
                </w:pPr>
                <w:r>
                  <w:t>State /Province</w:t>
                </w:r>
              </w:p>
            </w:tc>
          </w:sdtContent>
        </w:sdt>
        <w:sdt>
          <w:sdtPr>
            <w:id w:val="431402093"/>
            <w:placeholder>
              <w:docPart w:val="9005C0760B384CBDBEBE75DB9F75BDA9"/>
            </w:placeholder>
            <w:showingPlcHdr/>
            <w:text/>
          </w:sdtPr>
          <w:sdtEndPr/>
          <w:sdtContent>
            <w:tc>
              <w:tcPr>
                <w:tcW w:w="1389" w:type="pct"/>
                <w:shd w:val="clear" w:color="auto" w:fill="DBECF8" w:themeFill="accent2" w:themeFillTint="1A"/>
              </w:tcPr>
              <w:p w14:paraId="20AA27F0" w14:textId="5E179CAC" w:rsidR="003C19F9" w:rsidRPr="003C19F9" w:rsidRDefault="0032451E" w:rsidP="00AE4755">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tr>
      <w:tr w:rsidR="00311C94" w:rsidRPr="003C19F9" w14:paraId="74445C18" w14:textId="77777777" w:rsidTr="002E647C">
        <w:trPr>
          <w:trHeight w:val="340"/>
        </w:trPr>
        <w:sdt>
          <w:sdtPr>
            <w:id w:val="1850980912"/>
            <w:lock w:val="contentLocked"/>
            <w:placeholder>
              <w:docPart w:val="AF88DCEDB716470FBFF9C5854ACF2E23"/>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0659DF9C" w14:textId="07EFC13F" w:rsidR="00841933" w:rsidRPr="003C19F9" w:rsidRDefault="00841933" w:rsidP="00AE4755">
                <w:pPr>
                  <w:rPr>
                    <w:b w:val="0"/>
                  </w:rPr>
                </w:pPr>
                <w:r>
                  <w:rPr>
                    <w:b w:val="0"/>
                  </w:rPr>
                  <w:t>Country</w:t>
                </w:r>
              </w:p>
            </w:tc>
          </w:sdtContent>
        </w:sdt>
        <w:sdt>
          <w:sdtPr>
            <w:id w:val="831731382"/>
            <w:placeholder>
              <w:docPart w:val="B334CE4928954D5AB08946DEAA48914B"/>
            </w:placeholder>
            <w:showingPlcHdr/>
            <w:text/>
          </w:sdtPr>
          <w:sdtEndPr/>
          <w:sdtContent>
            <w:tc>
              <w:tcPr>
                <w:tcW w:w="1767" w:type="pct"/>
                <w:gridSpan w:val="3"/>
                <w:shd w:val="clear" w:color="auto" w:fill="DBECF8" w:themeFill="accent2" w:themeFillTint="1A"/>
              </w:tcPr>
              <w:p w14:paraId="40E415F3" w14:textId="77777777" w:rsidR="00841933" w:rsidRPr="003C19F9" w:rsidRDefault="00841933" w:rsidP="00AE4755">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sdt>
          <w:sdtPr>
            <w:id w:val="976575923"/>
            <w:lock w:val="contentLocked"/>
            <w:placeholder>
              <w:docPart w:val="181A97EB31C14A8CA901BAEABADD3F26"/>
            </w:placeholder>
            <w:temporary/>
            <w:showingPlcHdr/>
            <w15:appearance w15:val="hidden"/>
          </w:sdtPr>
          <w:sdtEndPr/>
          <w:sdtContent>
            <w:tc>
              <w:tcPr>
                <w:tcW w:w="926" w:type="pct"/>
                <w:gridSpan w:val="2"/>
                <w:shd w:val="clear" w:color="auto" w:fill="DBECF8" w:themeFill="accent2" w:themeFillTint="1A"/>
              </w:tcPr>
              <w:p w14:paraId="092AE08D" w14:textId="097709AA" w:rsidR="00841933" w:rsidRPr="003C19F9" w:rsidRDefault="00841933" w:rsidP="00AE4755">
                <w:pPr>
                  <w:cnfStyle w:val="000000000000" w:firstRow="0" w:lastRow="0" w:firstColumn="0" w:lastColumn="0" w:oddVBand="0" w:evenVBand="0" w:oddHBand="0" w:evenHBand="0" w:firstRowFirstColumn="0" w:firstRowLastColumn="0" w:lastRowFirstColumn="0" w:lastRowLastColumn="0"/>
                </w:pPr>
                <w:r>
                  <w:t>ZIP/Postal Code</w:t>
                </w:r>
              </w:p>
            </w:tc>
          </w:sdtContent>
        </w:sdt>
        <w:sdt>
          <w:sdtPr>
            <w:id w:val="-180822515"/>
            <w:placeholder>
              <w:docPart w:val="B334CE4928954D5AB08946DEAA48914B"/>
            </w:placeholder>
            <w:showingPlcHdr/>
            <w:text/>
          </w:sdtPr>
          <w:sdtEndPr/>
          <w:sdtContent>
            <w:tc>
              <w:tcPr>
                <w:tcW w:w="1389" w:type="pct"/>
                <w:shd w:val="clear" w:color="auto" w:fill="DBECF8" w:themeFill="accent2" w:themeFillTint="1A"/>
              </w:tcPr>
              <w:p w14:paraId="4CF52975" w14:textId="67A7F189" w:rsidR="00841933" w:rsidRPr="003C19F9" w:rsidRDefault="0032451E" w:rsidP="00AE4755">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8054E4" w:rsidRPr="00846B76" w14:paraId="1683A2B3" w14:textId="77777777" w:rsidTr="004974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5DCE4" w:themeFill="text2" w:themeFillTint="33"/>
          </w:tcPr>
          <w:p w14:paraId="7C605401" w14:textId="5756629E" w:rsidR="008054E4" w:rsidRDefault="00C670C8" w:rsidP="0070759D">
            <w:sdt>
              <w:sdtPr>
                <w:id w:val="-157160527"/>
                <w:lock w:val="contentLocked"/>
                <w:placeholder>
                  <w:docPart w:val="74FC11E3637F4C2683EDA6EDA605BEFD"/>
                </w:placeholder>
                <w:temporary/>
                <w:showingPlcHdr/>
                <w15:appearance w15:val="hidden"/>
              </w:sdtPr>
              <w:sdtEndPr/>
              <w:sdtContent>
                <w:r w:rsidR="00E51611">
                  <w:t>For individuals only</w:t>
                </w:r>
                <w:r w:rsidR="0070759D">
                  <w:t>:</w:t>
                </w:r>
              </w:sdtContent>
            </w:sdt>
          </w:p>
        </w:tc>
      </w:tr>
      <w:tr w:rsidR="002E647C" w:rsidRPr="00846B76" w14:paraId="5419A760" w14:textId="77777777" w:rsidTr="002E647C">
        <w:trPr>
          <w:trHeight w:val="340"/>
        </w:trPr>
        <w:sdt>
          <w:sdtPr>
            <w:id w:val="-201941420"/>
            <w:lock w:val="contentLocked"/>
            <w:placeholder>
              <w:docPart w:val="CE50284723AF42468E16B1D93145CAAA"/>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5DCE4" w:themeFill="text2" w:themeFillTint="33"/>
              </w:tcPr>
              <w:p w14:paraId="30FC2043" w14:textId="46C6EF49" w:rsidR="000172E5" w:rsidRPr="003C19F9" w:rsidRDefault="00841933" w:rsidP="003C19F9">
                <w:pPr>
                  <w:rPr>
                    <w:b w:val="0"/>
                  </w:rPr>
                </w:pPr>
                <w:r>
                  <w:rPr>
                    <w:b w:val="0"/>
                  </w:rPr>
                  <w:t>Employer/ Business/University</w:t>
                </w:r>
              </w:p>
            </w:tc>
          </w:sdtContent>
        </w:sdt>
        <w:sdt>
          <w:sdtPr>
            <w:id w:val="126131763"/>
            <w:placeholder>
              <w:docPart w:val="2A5044CA1E554D1D830A8351E3FEE76A"/>
            </w:placeholder>
            <w:showingPlcHdr/>
            <w:text/>
          </w:sdtPr>
          <w:sdtEndPr/>
          <w:sdtContent>
            <w:tc>
              <w:tcPr>
                <w:tcW w:w="1767" w:type="pct"/>
                <w:gridSpan w:val="3"/>
                <w:shd w:val="clear" w:color="auto" w:fill="D5DCE4" w:themeFill="text2" w:themeFillTint="33"/>
              </w:tcPr>
              <w:p w14:paraId="536E80CE" w14:textId="34694D6B" w:rsidR="000172E5" w:rsidRPr="003C19F9" w:rsidRDefault="001E4B30" w:rsidP="003C19F9">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sdt>
          <w:sdtPr>
            <w:id w:val="-448942189"/>
            <w:lock w:val="contentLocked"/>
            <w:placeholder>
              <w:docPart w:val="6A186A262F224FC58BD435B2C88BFF45"/>
            </w:placeholder>
            <w:temporary/>
            <w:showingPlcHdr/>
            <w15:appearance w15:val="hidden"/>
          </w:sdtPr>
          <w:sdtEndPr/>
          <w:sdtContent>
            <w:tc>
              <w:tcPr>
                <w:tcW w:w="926" w:type="pct"/>
                <w:gridSpan w:val="2"/>
                <w:shd w:val="clear" w:color="auto" w:fill="D5DCE4" w:themeFill="text2" w:themeFillTint="33"/>
              </w:tcPr>
              <w:p w14:paraId="51505034" w14:textId="5CB7A016" w:rsidR="000172E5" w:rsidRPr="00846B76" w:rsidRDefault="00841933" w:rsidP="003C19F9">
                <w:pPr>
                  <w:cnfStyle w:val="000000000000" w:firstRow="0" w:lastRow="0" w:firstColumn="0" w:lastColumn="0" w:oddVBand="0" w:evenVBand="0" w:oddHBand="0" w:evenHBand="0" w:firstRowFirstColumn="0" w:firstRowLastColumn="0" w:lastRowFirstColumn="0" w:lastRowLastColumn="0"/>
                </w:pPr>
                <w:r>
                  <w:t>Your job title or position</w:t>
                </w:r>
              </w:p>
            </w:tc>
          </w:sdtContent>
        </w:sdt>
        <w:sdt>
          <w:sdtPr>
            <w:id w:val="-1200161190"/>
            <w:placeholder>
              <w:docPart w:val="96CD4C4A7BB341D6A80E181C8D05F29E"/>
            </w:placeholder>
            <w:showingPlcHdr/>
            <w:text/>
          </w:sdtPr>
          <w:sdtEndPr/>
          <w:sdtContent>
            <w:tc>
              <w:tcPr>
                <w:tcW w:w="1389" w:type="pct"/>
                <w:shd w:val="clear" w:color="auto" w:fill="D5DCE4" w:themeFill="text2" w:themeFillTint="33"/>
              </w:tcPr>
              <w:p w14:paraId="1121ADEA" w14:textId="19E08E8E" w:rsidR="000172E5" w:rsidRPr="00846B76" w:rsidRDefault="001E4B30" w:rsidP="003C19F9">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311C94" w:rsidRPr="00846B76" w14:paraId="68FA8A03"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2047821762"/>
            <w:lock w:val="contentLocked"/>
            <w:placeholder>
              <w:docPart w:val="57ADF8A11F7B4738A91ECCAE5DF24D8D"/>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5DCE4" w:themeFill="text2" w:themeFillTint="33"/>
              </w:tcPr>
              <w:p w14:paraId="10DE454F" w14:textId="341E59F6" w:rsidR="001E4B30" w:rsidRPr="003C19F9" w:rsidRDefault="001E4B30" w:rsidP="00AE4755">
                <w:pPr>
                  <w:rPr>
                    <w:b w:val="0"/>
                  </w:rPr>
                </w:pPr>
                <w:r w:rsidRPr="0018651F">
                  <w:rPr>
                    <w:b w:val="0"/>
                  </w:rPr>
                  <w:t>Are you known by an existing INWES member?</w:t>
                </w:r>
              </w:p>
            </w:tc>
          </w:sdtContent>
        </w:sdt>
        <w:tc>
          <w:tcPr>
            <w:tcW w:w="656" w:type="pct"/>
            <w:shd w:val="clear" w:color="auto" w:fill="D5DCE4" w:themeFill="text2" w:themeFillTint="33"/>
          </w:tcPr>
          <w:p w14:paraId="5FAC6824" w14:textId="6E12654C" w:rsidR="001E4B30" w:rsidRDefault="00C670C8" w:rsidP="00AE4755">
            <w:pPr>
              <w:cnfStyle w:val="000000100000" w:firstRow="0" w:lastRow="0" w:firstColumn="0" w:lastColumn="0" w:oddVBand="0" w:evenVBand="0" w:oddHBand="1" w:evenHBand="0" w:firstRowFirstColumn="0" w:firstRowLastColumn="0" w:lastRowFirstColumn="0" w:lastRowLastColumn="0"/>
            </w:pPr>
            <w:sdt>
              <w:sdtPr>
                <w:id w:val="59222816"/>
                <w:lock w:val="contentLocked"/>
                <w:placeholder>
                  <w:docPart w:val="FCC8D16F5A514230A6974F24D6C75D15"/>
                </w:placeholder>
                <w:temporary/>
                <w:showingPlcHdr/>
                <w15:appearance w15:val="hidden"/>
              </w:sdtPr>
              <w:sdtEndPr/>
              <w:sdtContent>
                <w:r w:rsidR="00E51611" w:rsidRPr="003C19F9">
                  <w:t xml:space="preserve"> </w:t>
                </w:r>
                <w:r w:rsidR="00E51611">
                  <w:t>YES</w:t>
                </w:r>
              </w:sdtContent>
            </w:sdt>
            <w:r w:rsidR="00E51611">
              <w:t xml:space="preserve"> </w:t>
            </w:r>
            <w:sdt>
              <w:sdtPr>
                <w:id w:val="745697914"/>
                <w14:checkbox>
                  <w14:checked w14:val="0"/>
                  <w14:checkedState w14:val="2612" w14:font="MS Gothic"/>
                  <w14:uncheckedState w14:val="2610" w14:font="MS Gothic"/>
                </w14:checkbox>
              </w:sdtPr>
              <w:sdtEndPr/>
              <w:sdtContent>
                <w:r w:rsidR="001E4B30">
                  <w:rPr>
                    <w:rFonts w:ascii="MS Gothic" w:eastAsia="MS Gothic" w:hAnsi="MS Gothic" w:hint="eastAsia"/>
                  </w:rPr>
                  <w:t>☐</w:t>
                </w:r>
              </w:sdtContent>
            </w:sdt>
          </w:p>
          <w:p w14:paraId="729D8D43" w14:textId="1C0BFB2B" w:rsidR="001E4B30" w:rsidRDefault="00C670C8" w:rsidP="00AE4755">
            <w:pPr>
              <w:cnfStyle w:val="000000100000" w:firstRow="0" w:lastRow="0" w:firstColumn="0" w:lastColumn="0" w:oddVBand="0" w:evenVBand="0" w:oddHBand="1" w:evenHBand="0" w:firstRowFirstColumn="0" w:firstRowLastColumn="0" w:lastRowFirstColumn="0" w:lastRowLastColumn="0"/>
            </w:pPr>
            <w:sdt>
              <w:sdtPr>
                <w:id w:val="-291291870"/>
                <w:lock w:val="contentLocked"/>
                <w:placeholder>
                  <w:docPart w:val="83CDB97D470443489B83C34410F14582"/>
                </w:placeholder>
                <w:temporary/>
                <w:showingPlcHdr/>
                <w15:appearance w15:val="hidden"/>
              </w:sdtPr>
              <w:sdtEndPr/>
              <w:sdtContent>
                <w:r w:rsidR="00E51611" w:rsidRPr="003C19F9">
                  <w:t xml:space="preserve"> </w:t>
                </w:r>
                <w:r w:rsidR="00E51611">
                  <w:t>NO</w:t>
                </w:r>
              </w:sdtContent>
            </w:sdt>
            <w:r w:rsidR="00E51611">
              <w:t xml:space="preserve"> </w:t>
            </w:r>
            <w:sdt>
              <w:sdtPr>
                <w:id w:val="-754597977"/>
                <w14:checkbox>
                  <w14:checked w14:val="0"/>
                  <w14:checkedState w14:val="2612" w14:font="MS Gothic"/>
                  <w14:uncheckedState w14:val="2610" w14:font="MS Gothic"/>
                </w14:checkbox>
              </w:sdtPr>
              <w:sdtEndPr/>
              <w:sdtContent>
                <w:r w:rsidR="001E4B30">
                  <w:rPr>
                    <w:rFonts w:ascii="MS Gothic" w:eastAsia="MS Gothic" w:hAnsi="MS Gothic" w:hint="eastAsia"/>
                  </w:rPr>
                  <w:t>☐</w:t>
                </w:r>
              </w:sdtContent>
            </w:sdt>
          </w:p>
        </w:tc>
        <w:tc>
          <w:tcPr>
            <w:tcW w:w="1111" w:type="pct"/>
            <w:gridSpan w:val="2"/>
            <w:shd w:val="clear" w:color="auto" w:fill="D5DCE4" w:themeFill="text2" w:themeFillTint="33"/>
          </w:tcPr>
          <w:p w14:paraId="0A46982D" w14:textId="3D0C3869" w:rsidR="00865BED" w:rsidRDefault="00C670C8" w:rsidP="00865BED">
            <w:pPr>
              <w:cnfStyle w:val="000000100000" w:firstRow="0" w:lastRow="0" w:firstColumn="0" w:lastColumn="0" w:oddVBand="0" w:evenVBand="0" w:oddHBand="1" w:evenHBand="0" w:firstRowFirstColumn="0" w:firstRowLastColumn="0" w:lastRowFirstColumn="0" w:lastRowLastColumn="0"/>
            </w:pPr>
            <w:sdt>
              <w:sdtPr>
                <w:id w:val="1930537885"/>
                <w:lock w:val="contentLocked"/>
                <w:placeholder>
                  <w:docPart w:val="FB98CFCFF2FC4B41840B9DCEAEBC9783"/>
                </w:placeholder>
                <w:temporary/>
                <w:showingPlcHdr/>
                <w15:appearance w15:val="hidden"/>
              </w:sdtPr>
              <w:sdtEndPr/>
              <w:sdtContent>
                <w:r w:rsidR="00E51611">
                  <w:t>If YES, please give the name and organization of the INWES member:</w:t>
                </w:r>
              </w:sdtContent>
            </w:sdt>
          </w:p>
          <w:p w14:paraId="6F0A3E60" w14:textId="664AF015" w:rsidR="001E4B30" w:rsidRPr="003C19F9" w:rsidRDefault="001E4B30" w:rsidP="00AE4755">
            <w:pPr>
              <w:cnfStyle w:val="000000100000" w:firstRow="0" w:lastRow="0" w:firstColumn="0" w:lastColumn="0" w:oddVBand="0" w:evenVBand="0" w:oddHBand="1" w:evenHBand="0" w:firstRowFirstColumn="0" w:firstRowLastColumn="0" w:lastRowFirstColumn="0" w:lastRowLastColumn="0"/>
            </w:pPr>
          </w:p>
        </w:tc>
        <w:sdt>
          <w:sdtPr>
            <w:id w:val="-1962494958"/>
            <w:placeholder>
              <w:docPart w:val="374477AA5BA842F3AAC5D78D85C5496C"/>
            </w:placeholder>
            <w:showingPlcHdr/>
            <w:text/>
          </w:sdtPr>
          <w:sdtEndPr/>
          <w:sdtContent>
            <w:tc>
              <w:tcPr>
                <w:tcW w:w="2315" w:type="pct"/>
                <w:gridSpan w:val="3"/>
                <w:shd w:val="clear" w:color="auto" w:fill="D5DCE4" w:themeFill="text2" w:themeFillTint="33"/>
              </w:tcPr>
              <w:p w14:paraId="3A1594CF" w14:textId="40FC3481" w:rsidR="001E4B30" w:rsidRPr="003C19F9" w:rsidRDefault="001E4B30" w:rsidP="00AE4755">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tr>
      <w:tr w:rsidR="002E647C" w:rsidRPr="00846B76" w14:paraId="69E00921" w14:textId="77777777" w:rsidTr="002E647C">
        <w:trPr>
          <w:trHeight w:val="340"/>
        </w:trPr>
        <w:sdt>
          <w:sdtPr>
            <w:id w:val="-688526524"/>
            <w:lock w:val="contentLocked"/>
            <w:placeholder>
              <w:docPart w:val="DE72473EB302413FB2762EE41E10AEF3"/>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tcBorders>
                  <w:bottom w:val="single" w:sz="4" w:space="0" w:color="2D95DA" w:themeColor="accent2" w:themeTint="99"/>
                </w:tcBorders>
                <w:shd w:val="clear" w:color="auto" w:fill="D5DCE4" w:themeFill="text2" w:themeFillTint="33"/>
              </w:tcPr>
              <w:p w14:paraId="37D63A0C" w14:textId="77777777" w:rsidR="0070759D" w:rsidRDefault="001E4B30" w:rsidP="003C19F9">
                <w:pPr>
                  <w:rPr>
                    <w:bCs w:val="0"/>
                  </w:rPr>
                </w:pPr>
                <w:r>
                  <w:rPr>
                    <w:b w:val="0"/>
                  </w:rPr>
                  <w:t xml:space="preserve">If you belong to other similar </w:t>
                </w:r>
                <w:r w:rsidR="00610CCE">
                  <w:rPr>
                    <w:b w:val="0"/>
                  </w:rPr>
                  <w:t>organizations</w:t>
                </w:r>
                <w:r>
                  <w:rPr>
                    <w:b w:val="0"/>
                  </w:rPr>
                  <w:t>, list here:</w:t>
                </w:r>
              </w:p>
              <w:p w14:paraId="7C595DCB" w14:textId="3EBEC69D" w:rsidR="000172E5" w:rsidRPr="003C19F9" w:rsidRDefault="000172E5" w:rsidP="003C19F9">
                <w:pPr>
                  <w:rPr>
                    <w:b w:val="0"/>
                  </w:rPr>
                </w:pPr>
              </w:p>
            </w:tc>
          </w:sdtContent>
        </w:sdt>
        <w:sdt>
          <w:sdtPr>
            <w:id w:val="-1829737476"/>
            <w:placeholder>
              <w:docPart w:val="6BE46F78D4D34FDE8B396EAABBB472CA"/>
            </w:placeholder>
            <w:showingPlcHdr/>
            <w:text/>
          </w:sdtPr>
          <w:sdtEndPr/>
          <w:sdtContent>
            <w:tc>
              <w:tcPr>
                <w:tcW w:w="4082" w:type="pct"/>
                <w:gridSpan w:val="6"/>
                <w:tcBorders>
                  <w:bottom w:val="single" w:sz="4" w:space="0" w:color="2D95DA" w:themeColor="accent2" w:themeTint="99"/>
                </w:tcBorders>
                <w:shd w:val="clear" w:color="auto" w:fill="D5DCE4" w:themeFill="text2" w:themeFillTint="33"/>
              </w:tcPr>
              <w:p w14:paraId="0B702FA2" w14:textId="0438D308" w:rsidR="000172E5" w:rsidRPr="00846B76" w:rsidRDefault="001E4B30" w:rsidP="003C19F9">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0C7E6F" w:rsidRPr="00846B76" w14:paraId="57CCFBEB" w14:textId="77777777" w:rsidTr="004974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2D95DA" w:themeColor="accent2" w:themeTint="99"/>
            </w:tcBorders>
            <w:shd w:val="clear" w:color="auto" w:fill="A7D2EF" w:themeFill="accent2" w:themeFillTint="40"/>
          </w:tcPr>
          <w:p w14:paraId="0198A3B5" w14:textId="3CC60B15" w:rsidR="000C7E6F" w:rsidRDefault="00C670C8" w:rsidP="0070759D">
            <w:sdt>
              <w:sdtPr>
                <w:id w:val="1264880324"/>
                <w:lock w:val="contentLocked"/>
                <w:placeholder>
                  <w:docPart w:val="6531CC44B2CE41DB82CFA515C4DDE493"/>
                </w:placeholder>
                <w:temporary/>
                <w:showingPlcHdr/>
                <w15:appearance w15:val="hidden"/>
              </w:sdtPr>
              <w:sdtEndPr/>
              <w:sdtContent>
                <w:r w:rsidR="00E51611">
                  <w:t>For organizations only</w:t>
                </w:r>
                <w:r w:rsidR="00E918D1">
                  <w:t>:</w:t>
                </w:r>
                <w:r w:rsidR="00E51611">
                  <w:t xml:space="preserve"> </w:t>
                </w:r>
              </w:sdtContent>
            </w:sdt>
          </w:p>
        </w:tc>
      </w:tr>
      <w:tr w:rsidR="000C7E6F" w:rsidRPr="00846B76" w14:paraId="072D50FB" w14:textId="77777777" w:rsidTr="002E647C">
        <w:trPr>
          <w:trHeight w:val="340"/>
        </w:trPr>
        <w:sdt>
          <w:sdtPr>
            <w:id w:val="-950629271"/>
            <w:lock w:val="contentLocked"/>
            <w:placeholder>
              <w:docPart w:val="E81E8FA91D274CA99AB3A272CB67B736"/>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A7D2EF" w:themeFill="accent2" w:themeFillTint="40"/>
              </w:tcPr>
              <w:p w14:paraId="0135404C" w14:textId="1E9CC883" w:rsidR="000C7E6F" w:rsidRPr="000C7E6F" w:rsidRDefault="000C7E6F" w:rsidP="000C7E6F">
                <w:pPr>
                  <w:rPr>
                    <w:b w:val="0"/>
                  </w:rPr>
                </w:pPr>
                <w:r w:rsidRPr="000C7E6F">
                  <w:rPr>
                    <w:b w:val="0"/>
                  </w:rPr>
                  <w:t>Website</w:t>
                </w:r>
              </w:p>
            </w:tc>
          </w:sdtContent>
        </w:sdt>
        <w:sdt>
          <w:sdtPr>
            <w:id w:val="854471204"/>
            <w:placeholder>
              <w:docPart w:val="98063F5AA9D54C28A85D133D98481C26"/>
            </w:placeholder>
            <w:showingPlcHdr/>
            <w:text/>
          </w:sdtPr>
          <w:sdtEndPr/>
          <w:sdtContent>
            <w:tc>
              <w:tcPr>
                <w:tcW w:w="4082" w:type="pct"/>
                <w:gridSpan w:val="6"/>
                <w:tcBorders>
                  <w:bottom w:val="single" w:sz="4" w:space="0" w:color="2D95DA" w:themeColor="accent2" w:themeTint="99"/>
                </w:tcBorders>
                <w:shd w:val="clear" w:color="auto" w:fill="A7D2EF" w:themeFill="accent2" w:themeFillTint="40"/>
              </w:tcPr>
              <w:p w14:paraId="72F048FF" w14:textId="7078B899" w:rsidR="000C7E6F" w:rsidRDefault="000C7E6F" w:rsidP="000C7E6F">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0C7E6F" w:rsidRPr="00846B76" w14:paraId="688CAEF6" w14:textId="77777777" w:rsidTr="002E647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8" w:type="pct"/>
            <w:tcBorders>
              <w:bottom w:val="single" w:sz="4" w:space="0" w:color="2D95DA" w:themeColor="accent2" w:themeTint="99"/>
            </w:tcBorders>
            <w:shd w:val="clear" w:color="auto" w:fill="A7D2EF" w:themeFill="accent2" w:themeFillTint="40"/>
          </w:tcPr>
          <w:p w14:paraId="1F92CB9A" w14:textId="37AE01CB" w:rsidR="000C7E6F" w:rsidRPr="000C7E6F" w:rsidRDefault="00C670C8" w:rsidP="003C19F9">
            <w:pPr>
              <w:rPr>
                <w:b w:val="0"/>
              </w:rPr>
            </w:pPr>
            <w:sdt>
              <w:sdtPr>
                <w:id w:val="-644967370"/>
                <w:lock w:val="contentLocked"/>
                <w:placeholder>
                  <w:docPart w:val="0D428E5602594AEA9F5495C858012040"/>
                </w:placeholder>
                <w:temporary/>
                <w:showingPlcHdr/>
                <w15:appearance w15:val="hidden"/>
              </w:sdtPr>
              <w:sdtEndPr/>
              <w:sdtContent>
                <w:r w:rsidR="00E51611" w:rsidRPr="000C7E6F">
                  <w:rPr>
                    <w:b w:val="0"/>
                  </w:rPr>
                  <w:t>Number in organization</w:t>
                </w:r>
                <w:r w:rsidR="00E51611">
                  <w:rPr>
                    <w:b w:val="0"/>
                  </w:rPr>
                  <w:t xml:space="preserve"> </w:t>
                </w:r>
              </w:sdtContent>
            </w:sdt>
            <w:r w:rsidR="00E51611" w:rsidRPr="000C7E6F">
              <w:rPr>
                <w:b w:val="0"/>
              </w:rPr>
              <w:t xml:space="preserve"> </w:t>
            </w:r>
          </w:p>
        </w:tc>
        <w:tc>
          <w:tcPr>
            <w:tcW w:w="4082" w:type="pct"/>
            <w:gridSpan w:val="6"/>
            <w:tcBorders>
              <w:bottom w:val="single" w:sz="4" w:space="0" w:color="2D95DA" w:themeColor="accent2" w:themeTint="99"/>
            </w:tcBorders>
            <w:shd w:val="clear" w:color="auto" w:fill="A7D2EF" w:themeFill="accent2" w:themeFillTint="40"/>
          </w:tcPr>
          <w:p w14:paraId="5D9998ED" w14:textId="09B94D5A" w:rsidR="000C7E6F" w:rsidRDefault="00C670C8" w:rsidP="003C19F9">
            <w:pPr>
              <w:cnfStyle w:val="000000100000" w:firstRow="0" w:lastRow="0" w:firstColumn="0" w:lastColumn="0" w:oddVBand="0" w:evenVBand="0" w:oddHBand="1" w:evenHBand="0" w:firstRowFirstColumn="0" w:firstRowLastColumn="0" w:lastRowFirstColumn="0" w:lastRowLastColumn="0"/>
            </w:pPr>
            <w:sdt>
              <w:sdtPr>
                <w:id w:val="-1415315697"/>
                <w:lock w:val="contentLocked"/>
                <w:placeholder>
                  <w:docPart w:val="C8F79FDA6A9149FEB7B6F6941A6E56DF"/>
                </w:placeholder>
                <w:temporary/>
                <w:showingPlcHdr/>
                <w15:appearance w15:val="hidden"/>
              </w:sdtPr>
              <w:sdtEndPr/>
              <w:sdtContent>
                <w:r w:rsidR="00E51611" w:rsidRPr="003C19F9">
                  <w:t xml:space="preserve"> </w:t>
                </w:r>
                <w:r w:rsidR="00E51611" w:rsidRPr="000C7E6F">
                  <w:rPr>
                    <w:i/>
                  </w:rPr>
                  <w:t>Please provide an approximate number of members in the Network or employees in the Institution</w:t>
                </w:r>
                <w:r w:rsidR="00E51611">
                  <w:rPr>
                    <w:i/>
                  </w:rPr>
                  <w:t>:</w:t>
                </w:r>
              </w:sdtContent>
            </w:sdt>
            <w:r w:rsidR="00E51611" w:rsidRPr="000C7E6F">
              <w:rPr>
                <w:i/>
              </w:rPr>
              <w:t xml:space="preserve"> </w:t>
            </w:r>
            <w:r w:rsidR="000C7E6F" w:rsidRPr="000C7E6F">
              <w:rPr>
                <w:i/>
              </w:rPr>
              <w:br/>
            </w:r>
            <w:sdt>
              <w:sdtPr>
                <w:id w:val="1898769423"/>
                <w:placeholder>
                  <w:docPart w:val="E629B89D47674248A73E26C5B8DD8350"/>
                </w:placeholder>
                <w:showingPlcHdr/>
                <w:text/>
              </w:sdtPr>
              <w:sdtEndPr/>
              <w:sdtContent>
                <w:r w:rsidR="000C7E6F" w:rsidRPr="00296D50">
                  <w:rPr>
                    <w:rStyle w:val="Platzhaltertext"/>
                  </w:rPr>
                  <w:t>Click or tap here to enter text.</w:t>
                </w:r>
              </w:sdtContent>
            </w:sdt>
          </w:p>
        </w:tc>
      </w:tr>
      <w:tr w:rsidR="00841933" w:rsidRPr="00846B76" w14:paraId="078331D6" w14:textId="77777777" w:rsidTr="0049745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BECF8" w:themeFill="accent2" w:themeFillTint="1A"/>
          </w:tcPr>
          <w:sdt>
            <w:sdtPr>
              <w:id w:val="758175761"/>
              <w:lock w:val="contentLocked"/>
              <w:placeholder>
                <w:docPart w:val="98F817265FC44EAAAC04173D4EFDF0D9"/>
              </w:placeholder>
              <w:temporary/>
              <w:showingPlcHdr/>
              <w15:appearance w15:val="hidden"/>
            </w:sdtPr>
            <w:sdtEndPr/>
            <w:sdtContent>
              <w:p w14:paraId="37E1B328" w14:textId="24A3DE87" w:rsidR="00865BED" w:rsidRDefault="00865BED" w:rsidP="00865BED">
                <w:r>
                  <w:t>All to complete below. Upon confirmation of your application you will be given the opportunity to find out more about INWES activities and to provide INWES with further information about yourself or the Organization.</w:t>
                </w:r>
              </w:p>
            </w:sdtContent>
          </w:sdt>
          <w:p w14:paraId="50527C9B" w14:textId="6AEEEFF7" w:rsidR="00841933" w:rsidRPr="001E4B30" w:rsidRDefault="00865BED" w:rsidP="00865BED">
            <w:pPr>
              <w:rPr>
                <w:b w:val="0"/>
                <w:bCs w:val="0"/>
              </w:rPr>
            </w:pPr>
            <w:r>
              <w:t xml:space="preserve"> </w:t>
            </w:r>
          </w:p>
        </w:tc>
      </w:tr>
      <w:tr w:rsidR="00311C94" w:rsidRPr="00846B76" w14:paraId="3B7C8109"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1245463254"/>
            <w:lock w:val="contentLocked"/>
            <w:placeholder>
              <w:docPart w:val="B524C71F80044A0BB9C966C8D2431786"/>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vMerge w:val="restart"/>
                <w:shd w:val="clear" w:color="auto" w:fill="DBECF8" w:themeFill="accent2" w:themeFillTint="1A"/>
              </w:tcPr>
              <w:p w14:paraId="24E9A3AD" w14:textId="072105BD" w:rsidR="00C11971" w:rsidRPr="003C19F9" w:rsidRDefault="00C11971" w:rsidP="00AE4755">
                <w:pPr>
                  <w:rPr>
                    <w:b w:val="0"/>
                  </w:rPr>
                </w:pPr>
                <w:r w:rsidRPr="00C11971">
                  <w:rPr>
                    <w:b w:val="0"/>
                  </w:rPr>
                  <w:t xml:space="preserve">Please TICK </w:t>
                </w:r>
                <w:r>
                  <w:rPr>
                    <w:b w:val="0"/>
                  </w:rPr>
                  <w:t xml:space="preserve">to agree </w:t>
                </w:r>
                <w:r w:rsidRPr="00C11971">
                  <w:rPr>
                    <w:b w:val="0"/>
                  </w:rPr>
                  <w:t>to confirm criteria for joining INWES</w:t>
                </w:r>
                <w:r>
                  <w:rPr>
                    <w:b w:val="0"/>
                  </w:rPr>
                  <w:t xml:space="preserve">: </w:t>
                </w:r>
              </w:p>
            </w:tc>
          </w:sdtContent>
        </w:sdt>
        <w:tc>
          <w:tcPr>
            <w:tcW w:w="1767" w:type="pct"/>
            <w:gridSpan w:val="3"/>
            <w:vMerge w:val="restart"/>
            <w:shd w:val="clear" w:color="auto" w:fill="DBECF8" w:themeFill="accent2" w:themeFillTint="1A"/>
          </w:tcPr>
          <w:p w14:paraId="3238F825" w14:textId="74F4D95B" w:rsidR="00C11971" w:rsidRPr="002714A2" w:rsidRDefault="00C670C8" w:rsidP="00865BED">
            <w:pPr>
              <w:cnfStyle w:val="000000100000" w:firstRow="0" w:lastRow="0" w:firstColumn="0" w:lastColumn="0" w:oddVBand="0" w:evenVBand="0" w:oddHBand="1" w:evenHBand="0" w:firstRowFirstColumn="0" w:firstRowLastColumn="0" w:lastRowFirstColumn="0" w:lastRowLastColumn="0"/>
              <w:rPr>
                <w:b/>
              </w:rPr>
            </w:pPr>
            <w:sdt>
              <w:sdtPr>
                <w:id w:val="-845482348"/>
                <w:lock w:val="contentLocked"/>
                <w:placeholder>
                  <w:docPart w:val="FAD8294EBDD3470587FEAC7864F52F88"/>
                </w:placeholder>
                <w:temporary/>
                <w:showingPlcHdr/>
                <w15:appearance w15:val="hidden"/>
              </w:sdtPr>
              <w:sdtEndPr/>
              <w:sdtContent>
                <w:r w:rsidR="00E44FEE" w:rsidRPr="002714A2">
                  <w:rPr>
                    <w:b/>
                  </w:rPr>
                  <w:t>I/We confirm my/our organization’s objectives, goals, purposes and missions are consistent or complimentary to INWES.</w:t>
                </w:r>
              </w:sdtContent>
            </w:sdt>
            <w:r w:rsidR="00C11971" w:rsidRPr="002714A2">
              <w:rPr>
                <w:b/>
              </w:rPr>
              <w:t xml:space="preserve"> </w:t>
            </w:r>
            <w:sdt>
              <w:sdtPr>
                <w:rPr>
                  <w:b/>
                </w:rPr>
                <w:id w:val="-679123617"/>
                <w14:checkbox>
                  <w14:checked w14:val="0"/>
                  <w14:checkedState w14:val="2612" w14:font="MS Gothic"/>
                  <w14:uncheckedState w14:val="2610" w14:font="MS Gothic"/>
                </w14:checkbox>
              </w:sdtPr>
              <w:sdtEndPr/>
              <w:sdtContent>
                <w:r w:rsidR="0070759D">
                  <w:rPr>
                    <w:rFonts w:ascii="MS Gothic" w:eastAsia="MS Gothic" w:hAnsi="MS Gothic" w:hint="eastAsia"/>
                    <w:b/>
                  </w:rPr>
                  <w:t>☐</w:t>
                </w:r>
              </w:sdtContent>
            </w:sdt>
          </w:p>
        </w:tc>
        <w:tc>
          <w:tcPr>
            <w:tcW w:w="926" w:type="pct"/>
            <w:gridSpan w:val="2"/>
            <w:shd w:val="clear" w:color="auto" w:fill="DBECF8" w:themeFill="accent2" w:themeFillTint="1A"/>
          </w:tcPr>
          <w:sdt>
            <w:sdtPr>
              <w:id w:val="1788625081"/>
              <w:lock w:val="contentLocked"/>
              <w:placeholder>
                <w:docPart w:val="E388AC85EAF24D049C3F99DFD9967376"/>
              </w:placeholder>
              <w:temporary/>
              <w:showingPlcHdr/>
              <w15:appearance w15:val="hidden"/>
            </w:sdtPr>
            <w:sdtEndPr/>
            <w:sdtContent>
              <w:p w14:paraId="4E94642E" w14:textId="10E70569" w:rsidR="00C11971" w:rsidRPr="00846B76" w:rsidRDefault="00C11971" w:rsidP="00AE4755">
                <w:pPr>
                  <w:cnfStyle w:val="000000100000" w:firstRow="0" w:lastRow="0" w:firstColumn="0" w:lastColumn="0" w:oddVBand="0" w:evenVBand="0" w:oddHBand="1" w:evenHBand="0" w:firstRowFirstColumn="0" w:firstRowLastColumn="0" w:lastRowFirstColumn="0" w:lastRowLastColumn="0"/>
                </w:pPr>
                <w:r>
                  <w:t>Date</w:t>
                </w:r>
              </w:p>
            </w:sdtContent>
          </w:sdt>
        </w:tc>
        <w:tc>
          <w:tcPr>
            <w:tcW w:w="1389" w:type="pct"/>
            <w:shd w:val="clear" w:color="auto" w:fill="DBECF8" w:themeFill="accent2" w:themeFillTint="1A"/>
          </w:tcPr>
          <w:p w14:paraId="2DD41027" w14:textId="1DED2711" w:rsidR="00C11971" w:rsidRPr="00846B76" w:rsidRDefault="00C670C8" w:rsidP="00AE4755">
            <w:pPr>
              <w:cnfStyle w:val="000000100000" w:firstRow="0" w:lastRow="0" w:firstColumn="0" w:lastColumn="0" w:oddVBand="0" w:evenVBand="0" w:oddHBand="1" w:evenHBand="0" w:firstRowFirstColumn="0" w:firstRowLastColumn="0" w:lastRowFirstColumn="0" w:lastRowLastColumn="0"/>
            </w:pPr>
            <w:sdt>
              <w:sdtPr>
                <w:id w:val="1097289330"/>
                <w:placeholder>
                  <w:docPart w:val="5CC3E93580FD44B6B2CFC484903F9D36"/>
                </w:placeholder>
                <w:showingPlcHdr/>
                <w:date>
                  <w:dateFormat w:val="dd/MM/yyyy"/>
                  <w:lid w:val="en-GB"/>
                  <w:storeMappedDataAs w:val="dateTime"/>
                  <w:calendar w:val="gregorian"/>
                </w:date>
              </w:sdtPr>
              <w:sdtEndPr/>
              <w:sdtContent>
                <w:r w:rsidR="00E44FEE" w:rsidRPr="00296D50">
                  <w:rPr>
                    <w:rStyle w:val="Platzhaltertext"/>
                  </w:rPr>
                  <w:t>Click or tap to enter a date.</w:t>
                </w:r>
              </w:sdtContent>
            </w:sdt>
          </w:p>
        </w:tc>
      </w:tr>
      <w:tr w:rsidR="00311C94" w:rsidRPr="00846B76" w14:paraId="1D7F473B" w14:textId="77777777" w:rsidTr="002E647C">
        <w:trPr>
          <w:trHeight w:val="340"/>
        </w:trPr>
        <w:tc>
          <w:tcPr>
            <w:cnfStyle w:val="001000000000" w:firstRow="0" w:lastRow="0" w:firstColumn="1" w:lastColumn="0" w:oddVBand="0" w:evenVBand="0" w:oddHBand="0" w:evenHBand="0" w:firstRowFirstColumn="0" w:firstRowLastColumn="0" w:lastRowFirstColumn="0" w:lastRowLastColumn="0"/>
            <w:tcW w:w="918" w:type="pct"/>
            <w:vMerge/>
            <w:shd w:val="clear" w:color="auto" w:fill="DBECF8" w:themeFill="accent2" w:themeFillTint="1A"/>
          </w:tcPr>
          <w:p w14:paraId="21CD76B4" w14:textId="77777777" w:rsidR="00C11971" w:rsidRPr="003C19F9" w:rsidRDefault="00C11971" w:rsidP="00AE4755"/>
        </w:tc>
        <w:tc>
          <w:tcPr>
            <w:tcW w:w="1767" w:type="pct"/>
            <w:gridSpan w:val="3"/>
            <w:vMerge/>
            <w:shd w:val="clear" w:color="auto" w:fill="DBECF8" w:themeFill="accent2" w:themeFillTint="1A"/>
          </w:tcPr>
          <w:p w14:paraId="624F92BB" w14:textId="77777777" w:rsidR="00C11971" w:rsidRDefault="00C11971" w:rsidP="00C11971">
            <w:pPr>
              <w:cnfStyle w:val="000000000000" w:firstRow="0" w:lastRow="0" w:firstColumn="0" w:lastColumn="0" w:oddVBand="0" w:evenVBand="0" w:oddHBand="0" w:evenHBand="0" w:firstRowFirstColumn="0" w:firstRowLastColumn="0" w:lastRowFirstColumn="0" w:lastRowLastColumn="0"/>
            </w:pPr>
          </w:p>
        </w:tc>
        <w:tc>
          <w:tcPr>
            <w:tcW w:w="926" w:type="pct"/>
            <w:gridSpan w:val="2"/>
            <w:shd w:val="clear" w:color="auto" w:fill="DBECF8" w:themeFill="accent2" w:themeFillTint="1A"/>
          </w:tcPr>
          <w:p w14:paraId="111CED89" w14:textId="349A692D" w:rsidR="00E44FEE" w:rsidRDefault="00C670C8" w:rsidP="00E44FEE">
            <w:pPr>
              <w:cnfStyle w:val="000000000000" w:firstRow="0" w:lastRow="0" w:firstColumn="0" w:lastColumn="0" w:oddVBand="0" w:evenVBand="0" w:oddHBand="0" w:evenHBand="0" w:firstRowFirstColumn="0" w:firstRowLastColumn="0" w:lastRowFirstColumn="0" w:lastRowLastColumn="0"/>
            </w:pPr>
            <w:sdt>
              <w:sdtPr>
                <w:id w:val="305289989"/>
                <w:lock w:val="contentLocked"/>
                <w:placeholder>
                  <w:docPart w:val="318C88C8D14D45A19C1C0A6E16DCA6C2"/>
                </w:placeholder>
                <w:temporary/>
                <w:showingPlcHdr/>
                <w15:appearance w15:val="hidden"/>
              </w:sdtPr>
              <w:sdtEndPr/>
              <w:sdtContent>
                <w:r w:rsidR="00E44FEE">
                  <w:t>Please re-enter your name to confirm:</w:t>
                </w:r>
              </w:sdtContent>
            </w:sdt>
          </w:p>
          <w:p w14:paraId="21BD0ABE" w14:textId="0E9E47C9" w:rsidR="00C11971" w:rsidRDefault="00C11971" w:rsidP="00AE4755">
            <w:pPr>
              <w:cnfStyle w:val="000000000000" w:firstRow="0" w:lastRow="0" w:firstColumn="0" w:lastColumn="0" w:oddVBand="0" w:evenVBand="0" w:oddHBand="0" w:evenHBand="0" w:firstRowFirstColumn="0" w:firstRowLastColumn="0" w:lastRowFirstColumn="0" w:lastRowLastColumn="0"/>
            </w:pPr>
          </w:p>
        </w:tc>
        <w:sdt>
          <w:sdtPr>
            <w:id w:val="1593276202"/>
            <w:placeholder>
              <w:docPart w:val="CD396B1F3787411EA20417129EE007C3"/>
            </w:placeholder>
            <w:showingPlcHdr/>
          </w:sdtPr>
          <w:sdtEndPr/>
          <w:sdtContent>
            <w:tc>
              <w:tcPr>
                <w:tcW w:w="1389" w:type="pct"/>
                <w:shd w:val="clear" w:color="auto" w:fill="DBECF8" w:themeFill="accent2" w:themeFillTint="1A"/>
              </w:tcPr>
              <w:p w14:paraId="6C51E9B2" w14:textId="6D7B1D4E" w:rsidR="00C11971" w:rsidRPr="00846B76" w:rsidRDefault="002F3284" w:rsidP="00AE4755">
                <w:pPr>
                  <w:cnfStyle w:val="000000000000" w:firstRow="0" w:lastRow="0" w:firstColumn="0" w:lastColumn="0" w:oddVBand="0" w:evenVBand="0" w:oddHBand="0" w:evenHBand="0" w:firstRowFirstColumn="0" w:firstRowLastColumn="0" w:lastRowFirstColumn="0" w:lastRowLastColumn="0"/>
                </w:pPr>
                <w:r w:rsidRPr="00296D50">
                  <w:rPr>
                    <w:rStyle w:val="Platzhaltertext"/>
                  </w:rPr>
                  <w:t>Click or tap here to enter text.</w:t>
                </w:r>
              </w:p>
            </w:tc>
          </w:sdtContent>
        </w:sdt>
      </w:tr>
      <w:tr w:rsidR="00C11971" w:rsidRPr="00846B76" w14:paraId="0B26AFBE" w14:textId="77777777" w:rsidTr="002E647C">
        <w:trPr>
          <w:cnfStyle w:val="000000100000" w:firstRow="0" w:lastRow="0" w:firstColumn="0" w:lastColumn="0" w:oddVBand="0" w:evenVBand="0" w:oddHBand="1" w:evenHBand="0" w:firstRowFirstColumn="0" w:firstRowLastColumn="0" w:lastRowFirstColumn="0" w:lastRowLastColumn="0"/>
          <w:trHeight w:val="340"/>
        </w:trPr>
        <w:sdt>
          <w:sdtPr>
            <w:id w:val="2039625088"/>
            <w:lock w:val="contentLocked"/>
            <w:placeholder>
              <w:docPart w:val="9654EF5B744A4BD98ABEBD47B1DDE30B"/>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918" w:type="pct"/>
                <w:shd w:val="clear" w:color="auto" w:fill="DBECF8" w:themeFill="accent2" w:themeFillTint="1A"/>
              </w:tcPr>
              <w:p w14:paraId="678DE700" w14:textId="307D9D00" w:rsidR="001E4B30" w:rsidRDefault="00676A1F" w:rsidP="00AE4755">
                <w:pPr>
                  <w:rPr>
                    <w:bCs w:val="0"/>
                  </w:rPr>
                </w:pPr>
                <w:r>
                  <w:rPr>
                    <w:b w:val="0"/>
                  </w:rPr>
                  <w:t>Brief reasons for joining INWES</w:t>
                </w:r>
                <w:r w:rsidR="001E4B30">
                  <w:rPr>
                    <w:b w:val="0"/>
                  </w:rPr>
                  <w:t>, including any INWES activities you may be interested in</w:t>
                </w:r>
                <w:r>
                  <w:rPr>
                    <w:b w:val="0"/>
                  </w:rPr>
                  <w:t>:</w:t>
                </w:r>
              </w:p>
              <w:p w14:paraId="5DFCDD25" w14:textId="467E3B74" w:rsidR="0070759D" w:rsidRDefault="0070759D" w:rsidP="00AE4755"/>
              <w:p w14:paraId="73BBA309" w14:textId="77777777" w:rsidR="002E647C" w:rsidRDefault="002E647C" w:rsidP="00AE4755">
                <w:pPr>
                  <w:rPr>
                    <w:b w:val="0"/>
                    <w:bCs w:val="0"/>
                  </w:rPr>
                </w:pPr>
              </w:p>
              <w:p w14:paraId="5DD5FD28" w14:textId="77777777" w:rsidR="0070759D" w:rsidRDefault="0070759D" w:rsidP="00AE4755">
                <w:pPr>
                  <w:rPr>
                    <w:bCs w:val="0"/>
                  </w:rPr>
                </w:pPr>
              </w:p>
              <w:p w14:paraId="68674DC9" w14:textId="1D127136" w:rsidR="00676A1F" w:rsidRPr="003C19F9" w:rsidRDefault="00676A1F" w:rsidP="00AE4755">
                <w:pPr>
                  <w:rPr>
                    <w:b w:val="0"/>
                  </w:rPr>
                </w:pPr>
              </w:p>
            </w:tc>
          </w:sdtContent>
        </w:sdt>
        <w:sdt>
          <w:sdtPr>
            <w:id w:val="-1048602151"/>
            <w:placeholder>
              <w:docPart w:val="9D780B3FBEDF4A9B9C5001E6444A5407"/>
            </w:placeholder>
            <w:showingPlcHdr/>
            <w:text/>
          </w:sdtPr>
          <w:sdtEndPr/>
          <w:sdtContent>
            <w:tc>
              <w:tcPr>
                <w:tcW w:w="4082" w:type="pct"/>
                <w:gridSpan w:val="6"/>
                <w:shd w:val="clear" w:color="auto" w:fill="DBECF8" w:themeFill="accent2" w:themeFillTint="1A"/>
              </w:tcPr>
              <w:p w14:paraId="5E1FF5D4" w14:textId="77777777" w:rsidR="00676A1F" w:rsidRPr="00846B76" w:rsidRDefault="00676A1F" w:rsidP="00AE4755">
                <w:pPr>
                  <w:cnfStyle w:val="000000100000" w:firstRow="0" w:lastRow="0" w:firstColumn="0" w:lastColumn="0" w:oddVBand="0" w:evenVBand="0" w:oddHBand="1" w:evenHBand="0" w:firstRowFirstColumn="0" w:firstRowLastColumn="0" w:lastRowFirstColumn="0" w:lastRowLastColumn="0"/>
                </w:pPr>
                <w:r w:rsidRPr="00296D50">
                  <w:rPr>
                    <w:rStyle w:val="Platzhaltertext"/>
                  </w:rPr>
                  <w:t>Click or tap here to enter text.</w:t>
                </w:r>
              </w:p>
            </w:tc>
          </w:sdtContent>
        </w:sdt>
      </w:tr>
    </w:tbl>
    <w:sdt>
      <w:sdtPr>
        <w:id w:val="718712574"/>
        <w:lock w:val="contentLocked"/>
        <w:placeholder>
          <w:docPart w:val="61D300792D7A4C919F7B2867DB0CB083"/>
        </w:placeholder>
        <w:temporary/>
        <w:showingPlcHdr/>
        <w15:appearance w15:val="hidden"/>
      </w:sdtPr>
      <w:sdtEndPr/>
      <w:sdtContent>
        <w:p w14:paraId="5822F674" w14:textId="3FA470BF" w:rsidR="00865BED" w:rsidRDefault="00E51611" w:rsidP="00E51611">
          <w:pPr>
            <w:jc w:val="center"/>
          </w:pPr>
          <w:r w:rsidRPr="002714A2">
            <w:rPr>
              <w:b/>
              <w:color w:val="000000" w:themeColor="text1"/>
            </w:rPr>
            <w:t xml:space="preserve">In case of queries and questions regarding this application form, please email </w:t>
          </w:r>
          <w:hyperlink r:id="rId11" w:history="1">
            <w:r w:rsidRPr="002714A2">
              <w:rPr>
                <w:rStyle w:val="Hyperlink"/>
                <w:b/>
                <w:color w:val="1E73AC" w:themeColor="accent2" w:themeTint="BF"/>
              </w:rPr>
              <w:t>membership@inwes.org</w:t>
            </w:r>
          </w:hyperlink>
        </w:p>
      </w:sdtContent>
    </w:sdt>
    <w:p w14:paraId="58DBA3FD" w14:textId="2BDE11E2" w:rsidR="007B4ADC" w:rsidRPr="002714A2" w:rsidRDefault="00865BED" w:rsidP="00865BED">
      <w:pPr>
        <w:jc w:val="center"/>
        <w:rPr>
          <w:b/>
          <w:color w:val="000000" w:themeColor="text1"/>
        </w:rPr>
      </w:pPr>
      <w:r w:rsidRPr="002714A2">
        <w:rPr>
          <w:b/>
          <w:color w:val="000000" w:themeColor="text1"/>
        </w:rPr>
        <w:t xml:space="preserve"> </w:t>
      </w:r>
    </w:p>
    <w:p w14:paraId="3D151CE2" w14:textId="77777777" w:rsidR="00E51611" w:rsidRPr="002714A2" w:rsidRDefault="00E51611">
      <w:pPr>
        <w:jc w:val="center"/>
        <w:rPr>
          <w:b/>
          <w:color w:val="000000" w:themeColor="text1"/>
        </w:rPr>
      </w:pPr>
    </w:p>
    <w:sectPr w:rsidR="00E51611" w:rsidRPr="002714A2" w:rsidSect="007B4ADC">
      <w:headerReference w:type="default" r:id="rId12"/>
      <w:footerReference w:type="default" r:id="rId13"/>
      <w:headerReference w:type="first" r:id="rId14"/>
      <w:pgSz w:w="12240" w:h="15840" w:code="1"/>
      <w:pgMar w:top="284" w:right="720" w:bottom="720" w:left="720" w:header="284"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8B2F1" w14:textId="77777777" w:rsidR="00C670C8" w:rsidRDefault="00C670C8" w:rsidP="003C19F9">
      <w:r>
        <w:separator/>
      </w:r>
    </w:p>
  </w:endnote>
  <w:endnote w:type="continuationSeparator" w:id="0">
    <w:p w14:paraId="32A26901" w14:textId="77777777" w:rsidR="00C670C8" w:rsidRDefault="00C670C8" w:rsidP="003C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49F6C28-79E6-4554-B4D9-3D899C894E2F}"/>
    <w:embedBold r:id="rId2" w:fontKey="{AED612EB-4D12-455A-ABBA-31EFFC5BC2A0}"/>
    <w:embedItalic r:id="rId3" w:fontKey="{4BC8964D-20F7-4CAC-BB22-3446BAF16E81}"/>
    <w:embedBoldItalic r:id="rId4" w:fontKey="{D4AC5D89-0ECF-4452-B7EC-02E3B25AF61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AA9FCDDE-08C7-4D35-BC1F-4C02724DEBC6}"/>
    <w:embedBold r:id="rId6" w:fontKey="{B2017570-31D2-4BF1-8B78-A52BDDD53062}"/>
    <w:embedItalic r:id="rId7" w:fontKey="{6E8992DE-F4F1-43B0-A5FB-63AEBF04F358}"/>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8" w:fontKey="{9FCD6852-B3DD-41FE-9842-50397ED50B1B}"/>
  </w:font>
  <w:font w:name="MS Gothic">
    <w:altName w:val="ＭＳ ゴシック"/>
    <w:panose1 w:val="020B0609070205080204"/>
    <w:charset w:val="80"/>
    <w:family w:val="modern"/>
    <w:pitch w:val="fixed"/>
    <w:sig w:usb0="E00002FF" w:usb1="6AC7FDFB" w:usb2="08000012" w:usb3="00000000" w:csb0="0002009F" w:csb1="00000000"/>
    <w:embedRegular r:id="rId9" w:subsetted="1" w:fontKey="{5BCABDB4-DA1C-4B31-9A2B-6C088EBCAF8B}"/>
    <w:embedBold r:id="rId10" w:subsetted="1" w:fontKey="{A7EEB844-A642-4E24-AC9A-37082D9EB1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311D4F" w:rsidRPr="00311D4F" w14:paraId="3AB710C4" w14:textId="77777777" w:rsidTr="00C4167A">
      <w:tc>
        <w:tcPr>
          <w:tcW w:w="4675" w:type="dxa"/>
          <w:vAlign w:val="center"/>
        </w:tcPr>
        <w:p w14:paraId="15B20D63" w14:textId="7206A036" w:rsidR="00311D4F" w:rsidRPr="00311D4F" w:rsidRDefault="00311D4F" w:rsidP="003C19F9"/>
      </w:tc>
      <w:tc>
        <w:tcPr>
          <w:tcW w:w="4675" w:type="dxa"/>
          <w:vAlign w:val="center"/>
        </w:tcPr>
        <w:p w14:paraId="6AB84835" w14:textId="31832DB1" w:rsidR="00311D4F" w:rsidRPr="00311D4F" w:rsidRDefault="00311D4F" w:rsidP="003C19F9"/>
      </w:tc>
    </w:tr>
  </w:tbl>
  <w:p w14:paraId="1C0AFE2E" w14:textId="77777777" w:rsidR="006145D8" w:rsidRDefault="006145D8" w:rsidP="003C19F9">
    <w:pPr>
      <w:pStyle w:val="KeinLeerrau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0FFEB" w14:textId="77777777" w:rsidR="00C670C8" w:rsidRDefault="00C670C8" w:rsidP="003C19F9">
      <w:r>
        <w:separator/>
      </w:r>
    </w:p>
  </w:footnote>
  <w:footnote w:type="continuationSeparator" w:id="0">
    <w:p w14:paraId="3DF61D79" w14:textId="77777777" w:rsidR="00C670C8" w:rsidRDefault="00C670C8" w:rsidP="003C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C899" w14:textId="722DF898" w:rsidR="000172E5" w:rsidRDefault="000172E5" w:rsidP="003C19F9">
    <w:pPr>
      <w:pStyle w:val="KeinLeerraum"/>
    </w:pPr>
  </w:p>
  <w:p w14:paraId="68A6DC46" w14:textId="645D4969" w:rsidR="007B4ADC" w:rsidRDefault="007B4ADC" w:rsidP="003C19F9">
    <w:pPr>
      <w:pStyle w:val="KeinLeerraum"/>
    </w:pPr>
  </w:p>
  <w:p w14:paraId="64DE2493" w14:textId="77777777" w:rsidR="007B4ADC" w:rsidRPr="00311D4F" w:rsidRDefault="007B4ADC" w:rsidP="003C19F9">
    <w:pPr>
      <w:pStyle w:val="KeinLeerrau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FE04" w14:textId="1C07EAF7" w:rsidR="007B4ADC" w:rsidRDefault="007B4ADC">
    <w:pPr>
      <w:pStyle w:val="Kopfzeile"/>
    </w:pPr>
    <w:r>
      <w:rPr>
        <w:b w:val="0"/>
        <w:lang w:val="de-DE" w:eastAsia="de-DE"/>
      </w:rPr>
      <w:drawing>
        <wp:anchor distT="0" distB="0" distL="114300" distR="114300" simplePos="0" relativeHeight="251659264" behindDoc="0" locked="0" layoutInCell="1" allowOverlap="1" wp14:anchorId="04DBA93A" wp14:editId="76CDB887">
          <wp:simplePos x="0" y="0"/>
          <wp:positionH relativeFrom="margin">
            <wp:align>left</wp:align>
          </wp:positionH>
          <wp:positionV relativeFrom="paragraph">
            <wp:posOffset>123678</wp:posOffset>
          </wp:positionV>
          <wp:extent cx="4531995" cy="662305"/>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wes-full-title-1-1024x150.png"/>
                  <pic:cNvPicPr/>
                </pic:nvPicPr>
                <pic:blipFill>
                  <a:blip r:embed="rId1">
                    <a:extLst>
                      <a:ext uri="{28A0092B-C50C-407E-A947-70E740481C1C}">
                        <a14:useLocalDpi xmlns:a14="http://schemas.microsoft.com/office/drawing/2010/main" val="0"/>
                      </a:ext>
                    </a:extLst>
                  </a:blip>
                  <a:stretch>
                    <a:fillRect/>
                  </a:stretch>
                </pic:blipFill>
                <pic:spPr>
                  <a:xfrm>
                    <a:off x="0" y="0"/>
                    <a:ext cx="4531995" cy="662305"/>
                  </a:xfrm>
                  <a:prstGeom prst="rect">
                    <a:avLst/>
                  </a:prstGeom>
                </pic:spPr>
              </pic:pic>
            </a:graphicData>
          </a:graphic>
          <wp14:sizeRelH relativeFrom="margin">
            <wp14:pctWidth>0</wp14:pctWidth>
          </wp14:sizeRelH>
          <wp14:sizeRelV relativeFrom="margin">
            <wp14:pctHeight>0</wp14:pctHeight>
          </wp14:sizeRelV>
        </wp:anchor>
      </w:drawing>
    </w:r>
  </w:p>
  <w:p w14:paraId="1F1B1ADC" w14:textId="03B04306" w:rsidR="007B4ADC" w:rsidRDefault="007B4A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E02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3209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CEA1F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126066B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D38B8F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F52A46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0C42D0A"/>
    <w:multiLevelType w:val="hybridMultilevel"/>
    <w:tmpl w:val="B192B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83F0AD2"/>
    <w:multiLevelType w:val="hybridMultilevel"/>
    <w:tmpl w:val="FB50E9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09A1CFB"/>
    <w:multiLevelType w:val="hybridMultilevel"/>
    <w:tmpl w:val="8B301C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4F7180"/>
    <w:multiLevelType w:val="hybridMultilevel"/>
    <w:tmpl w:val="21F052A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44073"/>
    <w:multiLevelType w:val="hybridMultilevel"/>
    <w:tmpl w:val="F9B42FD0"/>
    <w:lvl w:ilvl="0" w:tplc="469C60B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D465974"/>
    <w:multiLevelType w:val="hybridMultilevel"/>
    <w:tmpl w:val="0824A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2" w15:restartNumberingAfterBreak="0">
    <w:nsid w:val="76B24FE8"/>
    <w:multiLevelType w:val="hybridMultilevel"/>
    <w:tmpl w:val="B192B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1"/>
  </w:num>
  <w:num w:numId="2">
    <w:abstractNumId w:val="15"/>
  </w:num>
  <w:num w:numId="3">
    <w:abstractNumId w:val="26"/>
  </w:num>
  <w:num w:numId="4">
    <w:abstractNumId w:val="22"/>
  </w:num>
  <w:num w:numId="5">
    <w:abstractNumId w:val="23"/>
  </w:num>
  <w:num w:numId="6">
    <w:abstractNumId w:val="31"/>
  </w:num>
  <w:num w:numId="7">
    <w:abstractNumId w:val="14"/>
  </w:num>
  <w:num w:numId="8">
    <w:abstractNumId w:val="20"/>
  </w:num>
  <w:num w:numId="9">
    <w:abstractNumId w:val="28"/>
  </w:num>
  <w:num w:numId="10">
    <w:abstractNumId w:val="7"/>
  </w:num>
  <w:num w:numId="11">
    <w:abstractNumId w:val="12"/>
  </w:num>
  <w:num w:numId="12">
    <w:abstractNumId w:val="6"/>
  </w:num>
  <w:num w:numId="13">
    <w:abstractNumId w:val="8"/>
  </w:num>
  <w:num w:numId="14">
    <w:abstractNumId w:val="17"/>
  </w:num>
  <w:num w:numId="15">
    <w:abstractNumId w:val="16"/>
  </w:num>
  <w:num w:numId="16">
    <w:abstractNumId w:val="27"/>
  </w:num>
  <w:num w:numId="17">
    <w:abstractNumId w:val="10"/>
  </w:num>
  <w:num w:numId="18">
    <w:abstractNumId w:val="34"/>
  </w:num>
  <w:num w:numId="19">
    <w:abstractNumId w:val="29"/>
  </w:num>
  <w:num w:numId="20">
    <w:abstractNumId w:val="24"/>
  </w:num>
  <w:num w:numId="21">
    <w:abstractNumId w:val="33"/>
  </w:num>
  <w:num w:numId="22">
    <w:abstractNumId w:val="11"/>
  </w:num>
  <w:num w:numId="23">
    <w:abstractNumId w:val="5"/>
  </w:num>
  <w:num w:numId="24">
    <w:abstractNumId w:val="4"/>
  </w:num>
  <w:num w:numId="25">
    <w:abstractNumId w:val="3"/>
  </w:num>
  <w:num w:numId="26">
    <w:abstractNumId w:val="2"/>
  </w:num>
  <w:num w:numId="27">
    <w:abstractNumId w:val="1"/>
  </w:num>
  <w:num w:numId="28">
    <w:abstractNumId w:val="0"/>
  </w:num>
  <w:num w:numId="29">
    <w:abstractNumId w:val="30"/>
  </w:num>
  <w:num w:numId="30">
    <w:abstractNumId w:val="32"/>
  </w:num>
  <w:num w:numId="31">
    <w:abstractNumId w:val="9"/>
  </w:num>
  <w:num w:numId="32">
    <w:abstractNumId w:val="13"/>
  </w:num>
  <w:num w:numId="33">
    <w:abstractNumId w:val="25"/>
  </w:num>
  <w:num w:numId="34">
    <w:abstractNumId w:val="18"/>
  </w:num>
  <w:num w:numId="3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FD3"/>
    <w:rsid w:val="000172E5"/>
    <w:rsid w:val="00052382"/>
    <w:rsid w:val="0006568A"/>
    <w:rsid w:val="00076F0F"/>
    <w:rsid w:val="00084253"/>
    <w:rsid w:val="000C2FD3"/>
    <w:rsid w:val="000C7E6F"/>
    <w:rsid w:val="000D1F49"/>
    <w:rsid w:val="000F6013"/>
    <w:rsid w:val="001727CA"/>
    <w:rsid w:val="0018651F"/>
    <w:rsid w:val="001E4B30"/>
    <w:rsid w:val="00232C90"/>
    <w:rsid w:val="002714A2"/>
    <w:rsid w:val="002C56E6"/>
    <w:rsid w:val="002E5488"/>
    <w:rsid w:val="002E647C"/>
    <w:rsid w:val="002F3284"/>
    <w:rsid w:val="00311C94"/>
    <w:rsid w:val="00311D4F"/>
    <w:rsid w:val="0032451E"/>
    <w:rsid w:val="00344849"/>
    <w:rsid w:val="00361E11"/>
    <w:rsid w:val="003C19F9"/>
    <w:rsid w:val="003C3681"/>
    <w:rsid w:val="003F0847"/>
    <w:rsid w:val="0040090B"/>
    <w:rsid w:val="0046302A"/>
    <w:rsid w:val="00487D2D"/>
    <w:rsid w:val="0049745C"/>
    <w:rsid w:val="004D5D62"/>
    <w:rsid w:val="005112D0"/>
    <w:rsid w:val="00513F41"/>
    <w:rsid w:val="00577E06"/>
    <w:rsid w:val="00583334"/>
    <w:rsid w:val="005A3BF7"/>
    <w:rsid w:val="005F2035"/>
    <w:rsid w:val="005F7990"/>
    <w:rsid w:val="00610CCE"/>
    <w:rsid w:val="006145D8"/>
    <w:rsid w:val="0063739C"/>
    <w:rsid w:val="00676A1F"/>
    <w:rsid w:val="00692083"/>
    <w:rsid w:val="00704424"/>
    <w:rsid w:val="0070759D"/>
    <w:rsid w:val="007147D7"/>
    <w:rsid w:val="00770F25"/>
    <w:rsid w:val="007A35A8"/>
    <w:rsid w:val="007B0A85"/>
    <w:rsid w:val="007B4ADC"/>
    <w:rsid w:val="007C6A52"/>
    <w:rsid w:val="008054E4"/>
    <w:rsid w:val="0082043E"/>
    <w:rsid w:val="00841933"/>
    <w:rsid w:val="00846B76"/>
    <w:rsid w:val="00865BED"/>
    <w:rsid w:val="008A66FD"/>
    <w:rsid w:val="008E203A"/>
    <w:rsid w:val="00904FD2"/>
    <w:rsid w:val="0091229C"/>
    <w:rsid w:val="00940E73"/>
    <w:rsid w:val="0098597D"/>
    <w:rsid w:val="009C4157"/>
    <w:rsid w:val="009F0A7B"/>
    <w:rsid w:val="009F619A"/>
    <w:rsid w:val="009F6DDE"/>
    <w:rsid w:val="00A04991"/>
    <w:rsid w:val="00A370A8"/>
    <w:rsid w:val="00AA6307"/>
    <w:rsid w:val="00AE453A"/>
    <w:rsid w:val="00B337A2"/>
    <w:rsid w:val="00B96279"/>
    <w:rsid w:val="00BA6D97"/>
    <w:rsid w:val="00BB1EDE"/>
    <w:rsid w:val="00BD4753"/>
    <w:rsid w:val="00BD5CB1"/>
    <w:rsid w:val="00BE62EE"/>
    <w:rsid w:val="00C003BA"/>
    <w:rsid w:val="00C04B82"/>
    <w:rsid w:val="00C11971"/>
    <w:rsid w:val="00C32F61"/>
    <w:rsid w:val="00C4602F"/>
    <w:rsid w:val="00C46878"/>
    <w:rsid w:val="00C6231D"/>
    <w:rsid w:val="00C670C8"/>
    <w:rsid w:val="00C87641"/>
    <w:rsid w:val="00CB4A51"/>
    <w:rsid w:val="00CD4532"/>
    <w:rsid w:val="00CD47B0"/>
    <w:rsid w:val="00CE6104"/>
    <w:rsid w:val="00CE7918"/>
    <w:rsid w:val="00D141F4"/>
    <w:rsid w:val="00D16163"/>
    <w:rsid w:val="00D82BB5"/>
    <w:rsid w:val="00DB3FAD"/>
    <w:rsid w:val="00E44FEE"/>
    <w:rsid w:val="00E51611"/>
    <w:rsid w:val="00E61C09"/>
    <w:rsid w:val="00E918D1"/>
    <w:rsid w:val="00EB3B58"/>
    <w:rsid w:val="00EC7359"/>
    <w:rsid w:val="00EE3054"/>
    <w:rsid w:val="00F00606"/>
    <w:rsid w:val="00F01256"/>
    <w:rsid w:val="00F43BE3"/>
    <w:rsid w:val="00F45D46"/>
    <w:rsid w:val="00F81AF0"/>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6DF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2">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uiPriority w:val="1"/>
    <w:qFormat/>
    <w:rsid w:val="00311C94"/>
    <w:pPr>
      <w:widowControl w:val="0"/>
      <w:autoSpaceDE w:val="0"/>
      <w:autoSpaceDN w:val="0"/>
      <w:spacing w:after="0" w:line="240" w:lineRule="auto"/>
    </w:pPr>
    <w:rPr>
      <w:rFonts w:eastAsia="Calibri" w:cs="Calibri"/>
      <w:sz w:val="20"/>
    </w:rPr>
  </w:style>
  <w:style w:type="paragraph" w:styleId="berschrift1">
    <w:name w:val="heading 1"/>
    <w:basedOn w:val="Standard"/>
    <w:next w:val="Standard"/>
    <w:link w:val="berschrift1Zchn"/>
    <w:uiPriority w:val="1"/>
    <w:qFormat/>
    <w:rsid w:val="00865BED"/>
    <w:pPr>
      <w:spacing w:after="120"/>
      <w:jc w:val="center"/>
      <w:outlineLvl w:val="0"/>
    </w:pPr>
    <w:rPr>
      <w:rFonts w:ascii="Times New Roman" w:hAnsi="Times New Roman"/>
      <w:b/>
      <w:bCs/>
      <w:sz w:val="22"/>
    </w:rPr>
  </w:style>
  <w:style w:type="paragraph" w:styleId="berschrift2">
    <w:name w:val="heading 2"/>
    <w:basedOn w:val="Standard"/>
    <w:link w:val="berschrift2Zchn"/>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CD4532"/>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0D1F49"/>
    <w:pPr>
      <w:spacing w:before="184"/>
      <w:outlineLvl w:val="3"/>
    </w:pPr>
    <w:rPr>
      <w:b/>
      <w:sz w:val="25"/>
      <w:szCs w:val="25"/>
    </w:rPr>
  </w:style>
  <w:style w:type="paragraph" w:styleId="berschrift5">
    <w:name w:val="heading 5"/>
    <w:basedOn w:val="berschrift2"/>
    <w:link w:val="berschrift5Zchn"/>
    <w:uiPriority w:val="1"/>
    <w:semiHidden/>
    <w:qFormat/>
    <w:rsid w:val="000D1F4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erschrift7">
    <w:name w:val="heading 7"/>
    <w:basedOn w:val="Standard"/>
    <w:next w:val="Standard"/>
    <w:link w:val="berschrift7Zchn"/>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erschrift8">
    <w:name w:val="heading 8"/>
    <w:basedOn w:val="Standard"/>
    <w:next w:val="Standard"/>
    <w:link w:val="berschrift8Zchn"/>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865BED"/>
    <w:rPr>
      <w:rFonts w:ascii="Times New Roman" w:eastAsia="Calibri" w:hAnsi="Times New Roman" w:cs="Calibri"/>
      <w:b/>
      <w:bCs/>
      <w:sz w:val="22"/>
    </w:rPr>
  </w:style>
  <w:style w:type="character" w:customStyle="1" w:styleId="Hashtag">
    <w:name w:val="Hashtag"/>
    <w:basedOn w:val="Absatz-Standardschriftart"/>
    <w:uiPriority w:val="99"/>
    <w:semiHidden/>
    <w:rsid w:val="00CD4532"/>
    <w:rPr>
      <w:color w:val="2B579A"/>
      <w:shd w:val="clear" w:color="auto" w:fill="E6E6E6"/>
    </w:rPr>
  </w:style>
  <w:style w:type="paragraph" w:customStyle="1" w:styleId="NumberedList">
    <w:name w:val="Numbered List"/>
    <w:basedOn w:val="Standard"/>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6145D8"/>
    <w:rPr>
      <w:b/>
      <w:bCs/>
      <w:color w:val="694A77"/>
      <w:sz w:val="32"/>
      <w:szCs w:val="32"/>
      <w:lang w:eastAsia="zh-CN"/>
    </w:rPr>
  </w:style>
  <w:style w:type="paragraph" w:styleId="Standardeinzug">
    <w:name w:val="Normal Indent"/>
    <w:basedOn w:val="Standard"/>
    <w:uiPriority w:val="99"/>
    <w:rsid w:val="00311D4F"/>
    <w:pPr>
      <w:ind w:left="720"/>
    </w:pPr>
  </w:style>
  <w:style w:type="character" w:customStyle="1" w:styleId="berschrift3Zchn">
    <w:name w:val="Überschrift 3 Zchn"/>
    <w:basedOn w:val="Absatz-Standardschriftart"/>
    <w:link w:val="berschrift3"/>
    <w:uiPriority w:val="1"/>
    <w:semiHidden/>
    <w:rsid w:val="006145D8"/>
    <w:rPr>
      <w:b/>
      <w:bCs/>
      <w:color w:val="694A77"/>
      <w:szCs w:val="27"/>
    </w:rPr>
  </w:style>
  <w:style w:type="paragraph" w:styleId="Verzeichnis1">
    <w:name w:val="toc 1"/>
    <w:basedOn w:val="Standard"/>
    <w:next w:val="Standard"/>
    <w:autoRedefine/>
    <w:uiPriority w:val="39"/>
    <w:semiHidden/>
    <w:qFormat/>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6145D8"/>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311D4F"/>
    <w:pPr>
      <w:tabs>
        <w:tab w:val="center" w:pos="4680"/>
        <w:tab w:val="right" w:pos="9360"/>
      </w:tabs>
    </w:pPr>
    <w:rPr>
      <w:rFonts w:ascii="Corbel" w:hAnsi="Corbel" w:cs="Times New Roman"/>
      <w:b/>
      <w:noProof/>
      <w:color w:val="731F1C"/>
      <w:sz w:val="44"/>
      <w:szCs w:val="24"/>
    </w:rPr>
  </w:style>
  <w:style w:type="character" w:customStyle="1" w:styleId="KopfzeileZchn">
    <w:name w:val="Kopfzeile Zchn"/>
    <w:basedOn w:val="Absatz-Standardschriftart"/>
    <w:link w:val="Kopfzeile"/>
    <w:uiPriority w:val="99"/>
    <w:rsid w:val="00311D4F"/>
    <w:rPr>
      <w:rFonts w:ascii="Corbel" w:eastAsia="Calibri" w:hAnsi="Corbel" w:cs="Times New Roman"/>
      <w:b/>
      <w:noProof/>
      <w:color w:val="731F1C"/>
      <w:sz w:val="44"/>
      <w:szCs w:val="24"/>
    </w:rPr>
  </w:style>
  <w:style w:type="paragraph" w:styleId="Fuzeile">
    <w:name w:val="footer"/>
    <w:basedOn w:val="Standard"/>
    <w:link w:val="FuzeileZchn"/>
    <w:uiPriority w:val="99"/>
    <w:rsid w:val="00311D4F"/>
    <w:pPr>
      <w:tabs>
        <w:tab w:val="center" w:pos="4680"/>
        <w:tab w:val="right" w:pos="9810"/>
      </w:tabs>
    </w:pPr>
    <w:rPr>
      <w:sz w:val="18"/>
      <w:szCs w:val="24"/>
    </w:rPr>
  </w:style>
  <w:style w:type="character" w:customStyle="1" w:styleId="FuzeileZchn">
    <w:name w:val="Fußzeile Zchn"/>
    <w:basedOn w:val="Absatz-Standardschriftart"/>
    <w:link w:val="Fuzeile"/>
    <w:uiPriority w:val="99"/>
    <w:rsid w:val="00311D4F"/>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BF678E"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rsid w:val="00311D4F"/>
    <w:rPr>
      <w:sz w:val="18"/>
    </w:rPr>
  </w:style>
  <w:style w:type="paragraph" w:styleId="Titel">
    <w:name w:val="Title"/>
    <w:basedOn w:val="Standard"/>
    <w:next w:val="Standard"/>
    <w:link w:val="TitelZchn"/>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6145D8"/>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FigureTable">
    <w:name w:val="Figure Tab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6145D8"/>
    <w:rPr>
      <w:b/>
      <w:sz w:val="25"/>
      <w:szCs w:val="25"/>
    </w:rPr>
  </w:style>
  <w:style w:type="character" w:customStyle="1" w:styleId="berschrift5Zchn">
    <w:name w:val="Überschrift 5 Zchn"/>
    <w:basedOn w:val="berschrift2Zchn"/>
    <w:link w:val="berschrift5"/>
    <w:uiPriority w:val="1"/>
    <w:semiHidden/>
    <w:rsid w:val="006145D8"/>
    <w:rPr>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6145D8"/>
    <w:rPr>
      <w:rFonts w:asciiTheme="majorHAnsi" w:eastAsiaTheme="majorEastAsia" w:hAnsiTheme="majorHAnsi" w:cstheme="majorBidi"/>
      <w:color w:val="0A273B" w:themeColor="accent1" w:themeShade="7F"/>
    </w:rPr>
  </w:style>
  <w:style w:type="character" w:customStyle="1" w:styleId="berschrift7Zchn">
    <w:name w:val="Überschrift 7 Zchn"/>
    <w:basedOn w:val="Absatz-Standardschriftart"/>
    <w:link w:val="berschrift7"/>
    <w:uiPriority w:val="9"/>
    <w:semiHidden/>
    <w:rsid w:val="006145D8"/>
    <w:rPr>
      <w:rFonts w:asciiTheme="majorHAnsi" w:eastAsiaTheme="majorEastAsia" w:hAnsiTheme="majorHAnsi"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145D8"/>
    <w:rPr>
      <w:rFonts w:asciiTheme="majorHAnsi" w:eastAsiaTheme="majorEastAsia" w:hAnsiTheme="majorHAnsi" w:cstheme="majorBidi"/>
      <w:i/>
      <w:iCs/>
      <w:color w:val="272727" w:themeColor="text1" w:themeTint="D8"/>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rsid w:val="000D1F49"/>
    <w:rPr>
      <w:color w:val="731F1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CD4532"/>
    <w:pPr>
      <w:outlineLvl w:val="0"/>
    </w:pPr>
    <w:rPr>
      <w:rFonts w:ascii="Calibri" w:hAnsi="Calibri"/>
      <w:b/>
      <w:bCs/>
      <w:color w:val="000000" w:themeColor="text1"/>
      <w:sz w:val="32"/>
      <w:szCs w:val="32"/>
      <w:lang w:eastAsia="zh-CN"/>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6145D8"/>
    <w:rPr>
      <w:rFonts w:ascii="Consolas" w:hAnsi="Consolas"/>
      <w:sz w:val="20"/>
      <w:szCs w:val="20"/>
    </w:rPr>
  </w:style>
  <w:style w:type="table" w:styleId="Tabellenraster">
    <w:name w:val="Table Grid"/>
    <w:basedOn w:val="NormaleTabelle"/>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145D8"/>
    <w:rPr>
      <w:color w:val="808080"/>
    </w:rPr>
  </w:style>
  <w:style w:type="table" w:styleId="Gitternetztabelle4Akzent2">
    <w:name w:val="Grid Table 4 Accent 2"/>
    <w:basedOn w:val="NormaleTabelle"/>
    <w:uiPriority w:val="49"/>
    <w:rsid w:val="000C2FD3"/>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paragraph" w:styleId="Listenabsatz">
    <w:name w:val="List Paragraph"/>
    <w:basedOn w:val="Standard"/>
    <w:uiPriority w:val="34"/>
    <w:semiHidden/>
    <w:qFormat/>
    <w:rsid w:val="00C32F61"/>
    <w:pPr>
      <w:ind w:left="720"/>
      <w:contextualSpacing/>
    </w:pPr>
  </w:style>
  <w:style w:type="character" w:customStyle="1" w:styleId="UnresolvedMention">
    <w:name w:val="Unresolved Mention"/>
    <w:basedOn w:val="Absatz-Standardschriftart"/>
    <w:uiPriority w:val="99"/>
    <w:semiHidden/>
    <w:rsid w:val="009F0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mbership@inwes.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inwes.org/payment-op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mbership@inwes.org" TargetMode="External"/><Relationship Id="rId5" Type="http://schemas.openxmlformats.org/officeDocument/2006/relationships/hyperlink" Target="http://www.inwes.org/payment-options/"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7AD247341E4483B31FAF39B48FC8CE"/>
        <w:category>
          <w:name w:val="General"/>
          <w:gallery w:val="placeholder"/>
        </w:category>
        <w:types>
          <w:type w:val="bbPlcHdr"/>
        </w:types>
        <w:behaviors>
          <w:behavior w:val="content"/>
        </w:behaviors>
        <w:guid w:val="{C39240BB-3C8D-4D22-816C-F539111EBBF6}"/>
      </w:docPartPr>
      <w:docPartBody>
        <w:p w:rsidR="008B42E4" w:rsidRDefault="008B42E4" w:rsidP="008B42E4">
          <w:pPr>
            <w:pStyle w:val="447AD247341E4483B31FAF39B48FC8CE21"/>
          </w:pPr>
          <w:r w:rsidRPr="003C19F9">
            <w:t>F</w:t>
          </w:r>
          <w:r>
            <w:t>amily</w:t>
          </w:r>
          <w:r w:rsidRPr="003C19F9">
            <w:t xml:space="preserve"> Name</w:t>
          </w:r>
        </w:p>
      </w:docPartBody>
    </w:docPart>
    <w:docPart>
      <w:docPartPr>
        <w:name w:val="5D437547FA8646C9A19CE6DB19300F83"/>
        <w:category>
          <w:name w:val="General"/>
          <w:gallery w:val="placeholder"/>
        </w:category>
        <w:types>
          <w:type w:val="bbPlcHdr"/>
        </w:types>
        <w:behaviors>
          <w:behavior w:val="content"/>
        </w:behaviors>
        <w:guid w:val="{56456BF0-E64E-493C-BFFA-B860FBE88D1F}"/>
      </w:docPartPr>
      <w:docPartBody>
        <w:p w:rsidR="008B42E4" w:rsidRDefault="008B42E4" w:rsidP="008B42E4">
          <w:pPr>
            <w:pStyle w:val="5D437547FA8646C9A19CE6DB19300F8321"/>
          </w:pPr>
          <w:r>
            <w:t xml:space="preserve">Given </w:t>
          </w:r>
          <w:r w:rsidRPr="003C19F9">
            <w:t>Name</w:t>
          </w:r>
          <w:r>
            <w:rPr>
              <w:b/>
            </w:rPr>
            <w:t>(s)</w:t>
          </w:r>
        </w:p>
      </w:docPartBody>
    </w:docPart>
    <w:docPart>
      <w:docPartPr>
        <w:name w:val="B280A878A65F461F8325C45AA1283F2B"/>
        <w:category>
          <w:name w:val="General"/>
          <w:gallery w:val="placeholder"/>
        </w:category>
        <w:types>
          <w:type w:val="bbPlcHdr"/>
        </w:types>
        <w:behaviors>
          <w:behavior w:val="content"/>
        </w:behaviors>
        <w:guid w:val="{9FA75C99-CB35-4BFA-B61C-536B6ADDF876}"/>
      </w:docPartPr>
      <w:docPartBody>
        <w:p w:rsidR="008B42E4" w:rsidRDefault="008B42E4" w:rsidP="008B42E4">
          <w:pPr>
            <w:pStyle w:val="B280A878A65F461F8325C45AA1283F2B21"/>
          </w:pPr>
          <w:r>
            <w:t>Street Address</w:t>
          </w:r>
        </w:p>
      </w:docPartBody>
    </w:docPart>
    <w:docPart>
      <w:docPartPr>
        <w:name w:val="CE50284723AF42468E16B1D93145CAAA"/>
        <w:category>
          <w:name w:val="General"/>
          <w:gallery w:val="placeholder"/>
        </w:category>
        <w:types>
          <w:type w:val="bbPlcHdr"/>
        </w:types>
        <w:behaviors>
          <w:behavior w:val="content"/>
        </w:behaviors>
        <w:guid w:val="{32DC92A8-ED3A-42A4-AE8C-C4B3513DDBA0}"/>
      </w:docPartPr>
      <w:docPartBody>
        <w:p w:rsidR="008B42E4" w:rsidRDefault="008B42E4" w:rsidP="008B42E4">
          <w:pPr>
            <w:pStyle w:val="CE50284723AF42468E16B1D93145CAAA21"/>
          </w:pPr>
          <w:r>
            <w:t>Employer/ Business/University</w:t>
          </w:r>
        </w:p>
      </w:docPartBody>
    </w:docPart>
    <w:docPart>
      <w:docPartPr>
        <w:name w:val="6A186A262F224FC58BD435B2C88BFF45"/>
        <w:category>
          <w:name w:val="General"/>
          <w:gallery w:val="placeholder"/>
        </w:category>
        <w:types>
          <w:type w:val="bbPlcHdr"/>
        </w:types>
        <w:behaviors>
          <w:behavior w:val="content"/>
        </w:behaviors>
        <w:guid w:val="{C66EAF85-D332-4A88-8B17-99DDF756CFBE}"/>
      </w:docPartPr>
      <w:docPartBody>
        <w:p w:rsidR="008B42E4" w:rsidRDefault="008B42E4">
          <w:pPr>
            <w:pStyle w:val="6A186A262F224FC58BD435B2C88BFF45"/>
          </w:pPr>
          <w:r>
            <w:t>Your job title or position</w:t>
          </w:r>
        </w:p>
      </w:docPartBody>
    </w:docPart>
    <w:docPart>
      <w:docPartPr>
        <w:name w:val="DE72473EB302413FB2762EE41E10AEF3"/>
        <w:category>
          <w:name w:val="General"/>
          <w:gallery w:val="placeholder"/>
        </w:category>
        <w:types>
          <w:type w:val="bbPlcHdr"/>
        </w:types>
        <w:behaviors>
          <w:behavior w:val="content"/>
        </w:behaviors>
        <w:guid w:val="{1A358B3E-F284-4FB5-BC67-F64D3A158213}"/>
      </w:docPartPr>
      <w:docPartBody>
        <w:p w:rsidR="008B42E4" w:rsidRDefault="008B42E4" w:rsidP="003C19F9">
          <w:pPr>
            <w:rPr>
              <w:bCs/>
            </w:rPr>
          </w:pPr>
          <w:r>
            <w:t>If you belong to other similar organizations, list here:</w:t>
          </w:r>
        </w:p>
        <w:p w:rsidR="008B42E4" w:rsidRDefault="008B42E4" w:rsidP="008B42E4">
          <w:pPr>
            <w:pStyle w:val="DE72473EB302413FB2762EE41E10AEF313"/>
          </w:pPr>
        </w:p>
      </w:docPartBody>
    </w:docPart>
    <w:docPart>
      <w:docPartPr>
        <w:name w:val="6C904FF184C144719000FF2DCEF009A1"/>
        <w:category>
          <w:name w:val="General"/>
          <w:gallery w:val="placeholder"/>
        </w:category>
        <w:types>
          <w:type w:val="bbPlcHdr"/>
        </w:types>
        <w:behaviors>
          <w:behavior w:val="content"/>
        </w:behaviors>
        <w:guid w:val="{06B9E46F-4057-4097-9AB5-9086CFF0A9DA}"/>
      </w:docPartPr>
      <w:docPartBody>
        <w:p w:rsidR="008B42E4" w:rsidRDefault="008B42E4" w:rsidP="008B42E4">
          <w:pPr>
            <w:pStyle w:val="6C904FF184C144719000FF2DCEF009A121"/>
          </w:pPr>
          <w:r>
            <w:t>City</w:t>
          </w:r>
        </w:p>
      </w:docPartBody>
    </w:docPart>
    <w:docPart>
      <w:docPartPr>
        <w:name w:val="9005C0760B384CBDBEBE75DB9F75BDA9"/>
        <w:category>
          <w:name w:val="General"/>
          <w:gallery w:val="placeholder"/>
        </w:category>
        <w:types>
          <w:type w:val="bbPlcHdr"/>
        </w:types>
        <w:behaviors>
          <w:behavior w:val="content"/>
        </w:behaviors>
        <w:guid w:val="{E571B2D8-F3F6-4AFD-9122-3FDA73BB7AE3}"/>
      </w:docPartPr>
      <w:docPartBody>
        <w:p w:rsidR="008B42E4" w:rsidRDefault="008B42E4" w:rsidP="008B42E4">
          <w:pPr>
            <w:pStyle w:val="9005C0760B384CBDBEBE75DB9F75BDA921"/>
          </w:pPr>
          <w:r w:rsidRPr="00296D50">
            <w:rPr>
              <w:rStyle w:val="Platzhaltertext"/>
            </w:rPr>
            <w:t>Click or tap here to enter text.</w:t>
          </w:r>
        </w:p>
      </w:docPartBody>
    </w:docPart>
    <w:docPart>
      <w:docPartPr>
        <w:name w:val="621D82E2067645D9BD0FEA23F8050776"/>
        <w:category>
          <w:name w:val="General"/>
          <w:gallery w:val="placeholder"/>
        </w:category>
        <w:types>
          <w:type w:val="bbPlcHdr"/>
        </w:types>
        <w:behaviors>
          <w:behavior w:val="content"/>
        </w:behaviors>
        <w:guid w:val="{4B5687B9-B3CB-4B1C-930B-8C1FCB818F6E}"/>
      </w:docPartPr>
      <w:docPartBody>
        <w:p w:rsidR="008B42E4" w:rsidRDefault="008B42E4" w:rsidP="00506183">
          <w:pPr>
            <w:pStyle w:val="621D82E2067645D9BD0FEA23F8050776"/>
          </w:pPr>
          <w:r>
            <w:t>State /Province</w:t>
          </w:r>
        </w:p>
      </w:docPartBody>
    </w:docPart>
    <w:docPart>
      <w:docPartPr>
        <w:name w:val="AF88DCEDB716470FBFF9C5854ACF2E23"/>
        <w:category>
          <w:name w:val="General"/>
          <w:gallery w:val="placeholder"/>
        </w:category>
        <w:types>
          <w:type w:val="bbPlcHdr"/>
        </w:types>
        <w:behaviors>
          <w:behavior w:val="content"/>
        </w:behaviors>
        <w:guid w:val="{50AC0FE7-647E-486D-B99F-F04A1E69D4A1}"/>
      </w:docPartPr>
      <w:docPartBody>
        <w:p w:rsidR="008B42E4" w:rsidRDefault="008B42E4" w:rsidP="008B42E4">
          <w:pPr>
            <w:pStyle w:val="AF88DCEDB716470FBFF9C5854ACF2E2321"/>
          </w:pPr>
          <w:r>
            <w:t>Country</w:t>
          </w:r>
        </w:p>
      </w:docPartBody>
    </w:docPart>
    <w:docPart>
      <w:docPartPr>
        <w:name w:val="B334CE4928954D5AB08946DEAA48914B"/>
        <w:category>
          <w:name w:val="General"/>
          <w:gallery w:val="placeholder"/>
        </w:category>
        <w:types>
          <w:type w:val="bbPlcHdr"/>
        </w:types>
        <w:behaviors>
          <w:behavior w:val="content"/>
        </w:behaviors>
        <w:guid w:val="{2118DEF8-A4AC-4F3A-9C0C-E7036A098B5D}"/>
      </w:docPartPr>
      <w:docPartBody>
        <w:p w:rsidR="008B42E4" w:rsidRDefault="008B42E4" w:rsidP="008B42E4">
          <w:pPr>
            <w:pStyle w:val="B334CE4928954D5AB08946DEAA48914B21"/>
          </w:pPr>
          <w:r w:rsidRPr="00296D50">
            <w:rPr>
              <w:rStyle w:val="Platzhaltertext"/>
            </w:rPr>
            <w:t>Click or tap here to enter text.</w:t>
          </w:r>
        </w:p>
      </w:docPartBody>
    </w:docPart>
    <w:docPart>
      <w:docPartPr>
        <w:name w:val="181A97EB31C14A8CA901BAEABADD3F26"/>
        <w:category>
          <w:name w:val="General"/>
          <w:gallery w:val="placeholder"/>
        </w:category>
        <w:types>
          <w:type w:val="bbPlcHdr"/>
        </w:types>
        <w:behaviors>
          <w:behavior w:val="content"/>
        </w:behaviors>
        <w:guid w:val="{FE5747D9-EB04-44A1-9F40-3BCEF1DCFAD7}"/>
      </w:docPartPr>
      <w:docPartBody>
        <w:p w:rsidR="008B42E4" w:rsidRDefault="008B42E4" w:rsidP="00506183">
          <w:pPr>
            <w:pStyle w:val="181A97EB31C14A8CA901BAEABADD3F26"/>
          </w:pPr>
          <w:r>
            <w:t>ZIP/Postal Code</w:t>
          </w:r>
        </w:p>
      </w:docPartBody>
    </w:docPart>
    <w:docPart>
      <w:docPartPr>
        <w:name w:val="97239F9A4C264CFABDDCB5C7DE64F9AC"/>
        <w:category>
          <w:name w:val="General"/>
          <w:gallery w:val="placeholder"/>
        </w:category>
        <w:types>
          <w:type w:val="bbPlcHdr"/>
        </w:types>
        <w:behaviors>
          <w:behavior w:val="content"/>
        </w:behaviors>
        <w:guid w:val="{6637E4D7-3900-4C01-AADB-721D1547491B}"/>
      </w:docPartPr>
      <w:docPartBody>
        <w:p w:rsidR="008B42E4" w:rsidRDefault="008B42E4" w:rsidP="008B42E4">
          <w:pPr>
            <w:pStyle w:val="97239F9A4C264CFABDDCB5C7DE64F9AC20"/>
          </w:pPr>
          <w:r w:rsidRPr="00296D50">
            <w:rPr>
              <w:rStyle w:val="Platzhaltertext"/>
            </w:rPr>
            <w:t>Click or tap here to enter text.</w:t>
          </w:r>
        </w:p>
      </w:docPartBody>
    </w:docPart>
    <w:docPart>
      <w:docPartPr>
        <w:name w:val="609DA842B6A64B9195BF1A436AD32AA6"/>
        <w:category>
          <w:name w:val="General"/>
          <w:gallery w:val="placeholder"/>
        </w:category>
        <w:types>
          <w:type w:val="bbPlcHdr"/>
        </w:types>
        <w:behaviors>
          <w:behavior w:val="content"/>
        </w:behaviors>
        <w:guid w:val="{68C5AC5D-FA84-4A7A-8723-6E6DB7F0D91B}"/>
      </w:docPartPr>
      <w:docPartBody>
        <w:p w:rsidR="008B42E4" w:rsidRDefault="008B42E4" w:rsidP="008B42E4">
          <w:pPr>
            <w:pStyle w:val="609DA842B6A64B9195BF1A436AD32AA620"/>
          </w:pPr>
          <w:r w:rsidRPr="00296D50">
            <w:rPr>
              <w:rStyle w:val="Platzhaltertext"/>
            </w:rPr>
            <w:t>Click or tap here to enter text.</w:t>
          </w:r>
        </w:p>
      </w:docPartBody>
    </w:docPart>
    <w:docPart>
      <w:docPartPr>
        <w:name w:val="D71C5803AEEC4A639A7BAA1946148678"/>
        <w:category>
          <w:name w:val="General"/>
          <w:gallery w:val="placeholder"/>
        </w:category>
        <w:types>
          <w:type w:val="bbPlcHdr"/>
        </w:types>
        <w:behaviors>
          <w:behavior w:val="content"/>
        </w:behaviors>
        <w:guid w:val="{6B197F7D-8BEE-4F78-8A61-AFA197CDABA1}"/>
      </w:docPartPr>
      <w:docPartBody>
        <w:p w:rsidR="008B42E4" w:rsidRDefault="008B42E4" w:rsidP="008B42E4">
          <w:pPr>
            <w:pStyle w:val="D71C5803AEEC4A639A7BAA194614867820"/>
          </w:pPr>
          <w:r w:rsidRPr="00296D50">
            <w:rPr>
              <w:rStyle w:val="Platzhaltertext"/>
            </w:rPr>
            <w:t>Click or tap here to enter text.</w:t>
          </w:r>
        </w:p>
      </w:docPartBody>
    </w:docPart>
    <w:docPart>
      <w:docPartPr>
        <w:name w:val="9654EF5B744A4BD98ABEBD47B1DDE30B"/>
        <w:category>
          <w:name w:val="General"/>
          <w:gallery w:val="placeholder"/>
        </w:category>
        <w:types>
          <w:type w:val="bbPlcHdr"/>
        </w:types>
        <w:behaviors>
          <w:behavior w:val="content"/>
        </w:behaviors>
        <w:guid w:val="{B1A0BDB1-56C2-4559-B88C-2D66D6E7A197}"/>
      </w:docPartPr>
      <w:docPartBody>
        <w:p w:rsidR="008B42E4" w:rsidRDefault="008B42E4" w:rsidP="00AE4755">
          <w:pPr>
            <w:rPr>
              <w:bCs/>
            </w:rPr>
          </w:pPr>
          <w:r>
            <w:t>Brief reasons for joining INWES, including any INWES activities you may be interested in:</w:t>
          </w:r>
        </w:p>
        <w:p w:rsidR="008B42E4" w:rsidRDefault="008B42E4" w:rsidP="00AE4755"/>
        <w:p w:rsidR="008B42E4" w:rsidRDefault="008B42E4" w:rsidP="00AE4755">
          <w:pPr>
            <w:rPr>
              <w:b/>
              <w:bCs/>
            </w:rPr>
          </w:pPr>
        </w:p>
        <w:p w:rsidR="008B42E4" w:rsidRDefault="008B42E4" w:rsidP="00AE4755">
          <w:pPr>
            <w:rPr>
              <w:bCs/>
            </w:rPr>
          </w:pPr>
        </w:p>
        <w:p w:rsidR="008B42E4" w:rsidRDefault="008B42E4" w:rsidP="00506183">
          <w:pPr>
            <w:pStyle w:val="9654EF5B744A4BD98ABEBD47B1DDE30B"/>
          </w:pPr>
        </w:p>
      </w:docPartBody>
    </w:docPart>
    <w:docPart>
      <w:docPartPr>
        <w:name w:val="9D780B3FBEDF4A9B9C5001E6444A5407"/>
        <w:category>
          <w:name w:val="General"/>
          <w:gallery w:val="placeholder"/>
        </w:category>
        <w:types>
          <w:type w:val="bbPlcHdr"/>
        </w:types>
        <w:behaviors>
          <w:behavior w:val="content"/>
        </w:behaviors>
        <w:guid w:val="{138529D8-8016-4FE9-87DA-093A4E35B348}"/>
      </w:docPartPr>
      <w:docPartBody>
        <w:p w:rsidR="008B42E4" w:rsidRDefault="008B42E4" w:rsidP="008B42E4">
          <w:pPr>
            <w:pStyle w:val="9D780B3FBEDF4A9B9C5001E6444A540720"/>
          </w:pPr>
          <w:r w:rsidRPr="00296D50">
            <w:rPr>
              <w:rStyle w:val="Platzhaltertext"/>
            </w:rPr>
            <w:t>Click or tap here to enter text.</w:t>
          </w:r>
        </w:p>
      </w:docPartBody>
    </w:docPart>
    <w:docPart>
      <w:docPartPr>
        <w:name w:val="57ADF8A11F7B4738A91ECCAE5DF24D8D"/>
        <w:category>
          <w:name w:val="General"/>
          <w:gallery w:val="placeholder"/>
        </w:category>
        <w:types>
          <w:type w:val="bbPlcHdr"/>
        </w:types>
        <w:behaviors>
          <w:behavior w:val="content"/>
        </w:behaviors>
        <w:guid w:val="{BDCF7894-1430-478C-A8B0-3AB2ADC86449}"/>
      </w:docPartPr>
      <w:docPartBody>
        <w:p w:rsidR="008B42E4" w:rsidRDefault="008B42E4" w:rsidP="008B42E4">
          <w:pPr>
            <w:pStyle w:val="57ADF8A11F7B4738A91ECCAE5DF24D8D20"/>
          </w:pPr>
          <w:r w:rsidRPr="0018651F">
            <w:t>Are you known by an existing INWES member?</w:t>
          </w:r>
        </w:p>
      </w:docPartBody>
    </w:docPart>
    <w:docPart>
      <w:docPartPr>
        <w:name w:val="B524C71F80044A0BB9C966C8D2431786"/>
        <w:category>
          <w:name w:val="General"/>
          <w:gallery w:val="placeholder"/>
        </w:category>
        <w:types>
          <w:type w:val="bbPlcHdr"/>
        </w:types>
        <w:behaviors>
          <w:behavior w:val="content"/>
        </w:behaviors>
        <w:guid w:val="{833CB15C-7013-4B1D-9C1E-E2366F23A874}"/>
      </w:docPartPr>
      <w:docPartBody>
        <w:p w:rsidR="008B42E4" w:rsidRDefault="008B42E4" w:rsidP="008B42E4">
          <w:pPr>
            <w:pStyle w:val="B524C71F80044A0BB9C966C8D243178620"/>
          </w:pPr>
          <w:r w:rsidRPr="00C11971">
            <w:t xml:space="preserve">Please TICK </w:t>
          </w:r>
          <w:r>
            <w:t xml:space="preserve">to agree </w:t>
          </w:r>
          <w:r w:rsidRPr="00C11971">
            <w:t>to confirm criteria for joining INWES</w:t>
          </w:r>
          <w:r>
            <w:t xml:space="preserve">: </w:t>
          </w:r>
        </w:p>
      </w:docPartBody>
    </w:docPart>
    <w:docPart>
      <w:docPartPr>
        <w:name w:val="E388AC85EAF24D049C3F99DFD9967376"/>
        <w:category>
          <w:name w:val="General"/>
          <w:gallery w:val="placeholder"/>
        </w:category>
        <w:types>
          <w:type w:val="bbPlcHdr"/>
        </w:types>
        <w:behaviors>
          <w:behavior w:val="content"/>
        </w:behaviors>
        <w:guid w:val="{689F0553-0E2C-4233-B8CD-6B93FC92A416}"/>
      </w:docPartPr>
      <w:docPartBody>
        <w:p w:rsidR="008B42E4" w:rsidRDefault="008B42E4" w:rsidP="00506183">
          <w:pPr>
            <w:pStyle w:val="E388AC85EAF24D049C3F99DFD9967376"/>
          </w:pPr>
          <w:r>
            <w:t>Date</w:t>
          </w:r>
        </w:p>
      </w:docPartBody>
    </w:docPart>
    <w:docPart>
      <w:docPartPr>
        <w:name w:val="2A5044CA1E554D1D830A8351E3FEE76A"/>
        <w:category>
          <w:name w:val="General"/>
          <w:gallery w:val="placeholder"/>
        </w:category>
        <w:types>
          <w:type w:val="bbPlcHdr"/>
        </w:types>
        <w:behaviors>
          <w:behavior w:val="content"/>
        </w:behaviors>
        <w:guid w:val="{DA96861A-BEC1-472E-B34B-6734DED59195}"/>
      </w:docPartPr>
      <w:docPartBody>
        <w:p w:rsidR="009B5013" w:rsidRDefault="008B42E4" w:rsidP="008B42E4">
          <w:pPr>
            <w:pStyle w:val="2A5044CA1E554D1D830A8351E3FEE76A19"/>
          </w:pPr>
          <w:r w:rsidRPr="00296D50">
            <w:rPr>
              <w:rStyle w:val="Platzhaltertext"/>
            </w:rPr>
            <w:t>Click or tap here to enter text.</w:t>
          </w:r>
        </w:p>
      </w:docPartBody>
    </w:docPart>
    <w:docPart>
      <w:docPartPr>
        <w:name w:val="96CD4C4A7BB341D6A80E181C8D05F29E"/>
        <w:category>
          <w:name w:val="General"/>
          <w:gallery w:val="placeholder"/>
        </w:category>
        <w:types>
          <w:type w:val="bbPlcHdr"/>
        </w:types>
        <w:behaviors>
          <w:behavior w:val="content"/>
        </w:behaviors>
        <w:guid w:val="{7CF1D968-86F2-41AE-88DC-7E9C5DB9B5F2}"/>
      </w:docPartPr>
      <w:docPartBody>
        <w:p w:rsidR="009B5013" w:rsidRDefault="008B42E4" w:rsidP="008B42E4">
          <w:pPr>
            <w:pStyle w:val="96CD4C4A7BB341D6A80E181C8D05F29E19"/>
          </w:pPr>
          <w:r w:rsidRPr="00296D50">
            <w:rPr>
              <w:rStyle w:val="Platzhaltertext"/>
            </w:rPr>
            <w:t>Click or tap here to enter text.</w:t>
          </w:r>
        </w:p>
      </w:docPartBody>
    </w:docPart>
    <w:docPart>
      <w:docPartPr>
        <w:name w:val="374477AA5BA842F3AAC5D78D85C5496C"/>
        <w:category>
          <w:name w:val="General"/>
          <w:gallery w:val="placeholder"/>
        </w:category>
        <w:types>
          <w:type w:val="bbPlcHdr"/>
        </w:types>
        <w:behaviors>
          <w:behavior w:val="content"/>
        </w:behaviors>
        <w:guid w:val="{3F2022CC-6435-4E27-8789-C40E88711FFF}"/>
      </w:docPartPr>
      <w:docPartBody>
        <w:p w:rsidR="009B5013" w:rsidRDefault="008B42E4" w:rsidP="008B42E4">
          <w:pPr>
            <w:pStyle w:val="374477AA5BA842F3AAC5D78D85C5496C19"/>
          </w:pPr>
          <w:r w:rsidRPr="00296D50">
            <w:rPr>
              <w:rStyle w:val="Platzhaltertext"/>
            </w:rPr>
            <w:t>Click or tap here to enter text.</w:t>
          </w:r>
        </w:p>
      </w:docPartBody>
    </w:docPart>
    <w:docPart>
      <w:docPartPr>
        <w:name w:val="6BE46F78D4D34FDE8B396EAABBB472CA"/>
        <w:category>
          <w:name w:val="General"/>
          <w:gallery w:val="placeholder"/>
        </w:category>
        <w:types>
          <w:type w:val="bbPlcHdr"/>
        </w:types>
        <w:behaviors>
          <w:behavior w:val="content"/>
        </w:behaviors>
        <w:guid w:val="{3CC19294-9B7C-409B-8D9F-8BC403A7714B}"/>
      </w:docPartPr>
      <w:docPartBody>
        <w:p w:rsidR="009B5013" w:rsidRDefault="008B42E4" w:rsidP="008B42E4">
          <w:pPr>
            <w:pStyle w:val="6BE46F78D4D34FDE8B396EAABBB472CA19"/>
          </w:pPr>
          <w:r w:rsidRPr="00296D50">
            <w:rPr>
              <w:rStyle w:val="Platzhaltertext"/>
            </w:rPr>
            <w:t>Click or tap here to enter text.</w:t>
          </w:r>
        </w:p>
      </w:docPartBody>
    </w:docPart>
    <w:docPart>
      <w:docPartPr>
        <w:name w:val="CD396B1F3787411EA20417129EE007C3"/>
        <w:category>
          <w:name w:val="General"/>
          <w:gallery w:val="placeholder"/>
        </w:category>
        <w:types>
          <w:type w:val="bbPlcHdr"/>
        </w:types>
        <w:behaviors>
          <w:behavior w:val="content"/>
        </w:behaviors>
        <w:guid w:val="{2BFBC1F9-9684-43FE-AC9A-74F410EF03C9}"/>
      </w:docPartPr>
      <w:docPartBody>
        <w:p w:rsidR="009B5013" w:rsidRDefault="008B42E4" w:rsidP="008B42E4">
          <w:pPr>
            <w:pStyle w:val="CD396B1F3787411EA20417129EE007C318"/>
          </w:pPr>
          <w:r w:rsidRPr="00296D50">
            <w:rPr>
              <w:rStyle w:val="Platzhaltertext"/>
            </w:rPr>
            <w:t>Click or tap here to enter text.</w:t>
          </w:r>
        </w:p>
      </w:docPartBody>
    </w:docPart>
    <w:docPart>
      <w:docPartPr>
        <w:name w:val="E001DA7A77D749779D3FF9AF7DA656D0"/>
        <w:category>
          <w:name w:val="General"/>
          <w:gallery w:val="placeholder"/>
        </w:category>
        <w:types>
          <w:type w:val="bbPlcHdr"/>
        </w:types>
        <w:behaviors>
          <w:behavior w:val="content"/>
        </w:behaviors>
        <w:guid w:val="{A39AEB86-9A2F-4700-97B5-FDB0311693FF}"/>
      </w:docPartPr>
      <w:docPartBody>
        <w:p w:rsidR="009B5013" w:rsidRDefault="008B42E4" w:rsidP="008B42E4">
          <w:pPr>
            <w:pStyle w:val="E001DA7A77D749779D3FF9AF7DA656D018"/>
          </w:pPr>
          <w:r w:rsidRPr="0018651F">
            <w:t xml:space="preserve">Are you </w:t>
          </w:r>
          <w:r>
            <w:t>applying on behalf of</w:t>
          </w:r>
          <w:r>
            <w:rPr>
              <w:b/>
            </w:rPr>
            <w:t>…</w:t>
          </w:r>
          <w:r>
            <w:t>?</w:t>
          </w:r>
          <w:r>
            <w:rPr>
              <w:b/>
            </w:rPr>
            <w:br/>
          </w:r>
          <w:r w:rsidRPr="00C87641">
            <w:rPr>
              <w:b/>
              <w:i/>
            </w:rPr>
            <w:t xml:space="preserve">(Tick </w:t>
          </w:r>
          <w:r>
            <w:rPr>
              <w:b/>
              <w:i/>
            </w:rPr>
            <w:t>ONE</w:t>
          </w:r>
          <w:r w:rsidRPr="00C87641">
            <w:rPr>
              <w:b/>
              <w:i/>
            </w:rPr>
            <w:t xml:space="preserve"> only)</w:t>
          </w:r>
        </w:p>
      </w:docPartBody>
    </w:docPart>
    <w:docPart>
      <w:docPartPr>
        <w:name w:val="33A4419D6B9C46B790E99AB29E5C3419"/>
        <w:category>
          <w:name w:val="General"/>
          <w:gallery w:val="placeholder"/>
        </w:category>
        <w:types>
          <w:type w:val="bbPlcHdr"/>
        </w:types>
        <w:behaviors>
          <w:behavior w:val="content"/>
        </w:behaviors>
        <w:guid w:val="{B3283D73-AAB0-45B6-968C-FE7C32866056}"/>
      </w:docPartPr>
      <w:docPartBody>
        <w:p w:rsidR="009B5013" w:rsidRDefault="008B42E4" w:rsidP="008B42E4">
          <w:pPr>
            <w:pStyle w:val="33A4419D6B9C46B790E99AB29E5C341918"/>
          </w:pPr>
          <w:r w:rsidRPr="00296D50">
            <w:rPr>
              <w:rStyle w:val="Platzhaltertext"/>
            </w:rPr>
            <w:t>Click or tap here to enter text.</w:t>
          </w:r>
        </w:p>
      </w:docPartBody>
    </w:docPart>
    <w:docPart>
      <w:docPartPr>
        <w:name w:val="66B2AE7743C44B778E0BCE6A8F0600F3"/>
        <w:category>
          <w:name w:val="General"/>
          <w:gallery w:val="placeholder"/>
        </w:category>
        <w:types>
          <w:type w:val="bbPlcHdr"/>
        </w:types>
        <w:behaviors>
          <w:behavior w:val="content"/>
        </w:behaviors>
        <w:guid w:val="{7AA60B62-881F-4C6E-8632-FB6727A44875}"/>
      </w:docPartPr>
      <w:docPartBody>
        <w:p w:rsidR="009B5013" w:rsidRDefault="008B42E4" w:rsidP="008B42E4">
          <w:pPr>
            <w:pStyle w:val="66B2AE7743C44B778E0BCE6A8F0600F318"/>
          </w:pPr>
          <w:r>
            <w:rPr>
              <w:b/>
            </w:rPr>
            <w:t>Contact</w:t>
          </w:r>
          <w:r>
            <w:t xml:space="preserve"> Email Address</w:t>
          </w:r>
        </w:p>
      </w:docPartBody>
    </w:docPart>
    <w:docPart>
      <w:docPartPr>
        <w:name w:val="2BD2D3003FB043009ACB720449BCC1B4"/>
        <w:category>
          <w:name w:val="General"/>
          <w:gallery w:val="placeholder"/>
        </w:category>
        <w:types>
          <w:type w:val="bbPlcHdr"/>
        </w:types>
        <w:behaviors>
          <w:behavior w:val="content"/>
        </w:behaviors>
        <w:guid w:val="{C8C8F03E-BF7A-4296-A0D1-27CBD99FC426}"/>
      </w:docPartPr>
      <w:docPartBody>
        <w:p w:rsidR="009B5013" w:rsidRDefault="008B42E4" w:rsidP="008B42E4">
          <w:pPr>
            <w:pStyle w:val="2BD2D3003FB043009ACB720449BCC1B418"/>
          </w:pPr>
          <w:r w:rsidRPr="00296D50">
            <w:rPr>
              <w:rStyle w:val="Platzhaltertext"/>
            </w:rPr>
            <w:t>Click or tap here to enter text.</w:t>
          </w:r>
        </w:p>
      </w:docPartBody>
    </w:docPart>
    <w:docPart>
      <w:docPartPr>
        <w:name w:val="E81E8FA91D274CA99AB3A272CB67B736"/>
        <w:category>
          <w:name w:val="General"/>
          <w:gallery w:val="placeholder"/>
        </w:category>
        <w:types>
          <w:type w:val="bbPlcHdr"/>
        </w:types>
        <w:behaviors>
          <w:behavior w:val="content"/>
        </w:behaviors>
        <w:guid w:val="{5D543850-CFC6-4573-ACF9-F338C337266B}"/>
      </w:docPartPr>
      <w:docPartBody>
        <w:p w:rsidR="009B5013" w:rsidRDefault="008B42E4" w:rsidP="008B42E4">
          <w:pPr>
            <w:pStyle w:val="E81E8FA91D274CA99AB3A272CB67B73618"/>
          </w:pPr>
          <w:r w:rsidRPr="000C7E6F">
            <w:rPr>
              <w:b/>
            </w:rPr>
            <w:t>Website</w:t>
          </w:r>
        </w:p>
      </w:docPartBody>
    </w:docPart>
    <w:docPart>
      <w:docPartPr>
        <w:name w:val="98063F5AA9D54C28A85D133D98481C26"/>
        <w:category>
          <w:name w:val="General"/>
          <w:gallery w:val="placeholder"/>
        </w:category>
        <w:types>
          <w:type w:val="bbPlcHdr"/>
        </w:types>
        <w:behaviors>
          <w:behavior w:val="content"/>
        </w:behaviors>
        <w:guid w:val="{DE5D50C3-C52C-4C28-9C4B-27CED19AE92B}"/>
      </w:docPartPr>
      <w:docPartBody>
        <w:p w:rsidR="009B5013" w:rsidRDefault="008B42E4" w:rsidP="008B42E4">
          <w:pPr>
            <w:pStyle w:val="98063F5AA9D54C28A85D133D98481C2617"/>
          </w:pPr>
          <w:r w:rsidRPr="00296D50">
            <w:rPr>
              <w:rStyle w:val="Platzhaltertext"/>
            </w:rPr>
            <w:t>Click or tap here to enter text.</w:t>
          </w:r>
        </w:p>
      </w:docPartBody>
    </w:docPart>
    <w:docPart>
      <w:docPartPr>
        <w:name w:val="E629B89D47674248A73E26C5B8DD8350"/>
        <w:category>
          <w:name w:val="General"/>
          <w:gallery w:val="placeholder"/>
        </w:category>
        <w:types>
          <w:type w:val="bbPlcHdr"/>
        </w:types>
        <w:behaviors>
          <w:behavior w:val="content"/>
        </w:behaviors>
        <w:guid w:val="{E95799EF-99B4-48DE-9594-1129E258439E}"/>
      </w:docPartPr>
      <w:docPartBody>
        <w:p w:rsidR="009B5013" w:rsidRDefault="008B42E4" w:rsidP="008B42E4">
          <w:pPr>
            <w:pStyle w:val="E629B89D47674248A73E26C5B8DD835017"/>
          </w:pPr>
          <w:r w:rsidRPr="00296D50">
            <w:rPr>
              <w:rStyle w:val="Platzhaltertext"/>
            </w:rPr>
            <w:t>Click or tap here to enter text.</w:t>
          </w:r>
        </w:p>
      </w:docPartBody>
    </w:docPart>
    <w:docPart>
      <w:docPartPr>
        <w:name w:val="318C88C8D14D45A19C1C0A6E16DCA6C2"/>
        <w:category>
          <w:name w:val="General"/>
          <w:gallery w:val="placeholder"/>
        </w:category>
        <w:types>
          <w:type w:val="bbPlcHdr"/>
        </w:types>
        <w:behaviors>
          <w:behavior w:val="content"/>
        </w:behaviors>
        <w:guid w:val="{67D60C78-AA86-4640-961C-756FCA78FBD2}"/>
      </w:docPartPr>
      <w:docPartBody>
        <w:p w:rsidR="009B5013" w:rsidRDefault="008B42E4" w:rsidP="008B42E4">
          <w:pPr>
            <w:pStyle w:val="318C88C8D14D45A19C1C0A6E16DCA6C2"/>
          </w:pPr>
          <w:r>
            <w:t>Please re-enter your name to confirm:</w:t>
          </w:r>
        </w:p>
      </w:docPartBody>
    </w:docPart>
    <w:docPart>
      <w:docPartPr>
        <w:name w:val="FAD8294EBDD3470587FEAC7864F52F88"/>
        <w:category>
          <w:name w:val="General"/>
          <w:gallery w:val="placeholder"/>
        </w:category>
        <w:types>
          <w:type w:val="bbPlcHdr"/>
        </w:types>
        <w:behaviors>
          <w:behavior w:val="content"/>
        </w:behaviors>
        <w:guid w:val="{45E8B6D2-28D4-4E23-95AE-741F3FC3ABE8}"/>
      </w:docPartPr>
      <w:docPartBody>
        <w:p w:rsidR="009B5013" w:rsidRDefault="008B42E4" w:rsidP="008B42E4">
          <w:pPr>
            <w:pStyle w:val="FAD8294EBDD3470587FEAC7864F52F8813"/>
          </w:pPr>
          <w:r w:rsidRPr="002714A2">
            <w:rPr>
              <w:b/>
            </w:rPr>
            <w:t>I/We confirm my/our organization’s objectives, goals, purposes and missions are consistent or complimentary to INWES.</w:t>
          </w:r>
        </w:p>
      </w:docPartBody>
    </w:docPart>
    <w:docPart>
      <w:docPartPr>
        <w:name w:val="5CC3E93580FD44B6B2CFC484903F9D36"/>
        <w:category>
          <w:name w:val="General"/>
          <w:gallery w:val="placeholder"/>
        </w:category>
        <w:types>
          <w:type w:val="bbPlcHdr"/>
        </w:types>
        <w:behaviors>
          <w:behavior w:val="content"/>
        </w:behaviors>
        <w:guid w:val="{11477F6E-7D6F-467C-8DC9-FCE515AB20CF}"/>
      </w:docPartPr>
      <w:docPartBody>
        <w:p w:rsidR="009B5013" w:rsidRDefault="008B42E4" w:rsidP="008B42E4">
          <w:pPr>
            <w:pStyle w:val="5CC3E93580FD44B6B2CFC484903F9D3612"/>
          </w:pPr>
          <w:r w:rsidRPr="00296D50">
            <w:rPr>
              <w:rStyle w:val="Platzhaltertext"/>
            </w:rPr>
            <w:t>Click or tap to enter a date.</w:t>
          </w:r>
        </w:p>
      </w:docPartBody>
    </w:docPart>
    <w:docPart>
      <w:docPartPr>
        <w:name w:val="98F817265FC44EAAAC04173D4EFDF0D9"/>
        <w:category>
          <w:name w:val="General"/>
          <w:gallery w:val="placeholder"/>
        </w:category>
        <w:types>
          <w:type w:val="bbPlcHdr"/>
        </w:types>
        <w:behaviors>
          <w:behavior w:val="content"/>
        </w:behaviors>
        <w:guid w:val="{E5214FA3-9F6D-4178-9817-9A4F14B937AF}"/>
      </w:docPartPr>
      <w:docPartBody>
        <w:p w:rsidR="009B5013" w:rsidRDefault="008B42E4" w:rsidP="008B42E4">
          <w:pPr>
            <w:pStyle w:val="98F817265FC44EAAAC04173D4EFDF0D912"/>
          </w:pPr>
          <w:r>
            <w:t>All to complete below. Upon confirmation of your application you will be given the opportunity to find out more about INWES activities and to provide INWES with further information about yourself or the Organization.</w:t>
          </w:r>
        </w:p>
      </w:docPartBody>
    </w:docPart>
    <w:docPart>
      <w:docPartPr>
        <w:name w:val="74FC11E3637F4C2683EDA6EDA605BEFD"/>
        <w:category>
          <w:name w:val="General"/>
          <w:gallery w:val="placeholder"/>
        </w:category>
        <w:types>
          <w:type w:val="bbPlcHdr"/>
        </w:types>
        <w:behaviors>
          <w:behavior w:val="content"/>
        </w:behaviors>
        <w:guid w:val="{32A93786-45C8-4423-9940-3E8C16729D90}"/>
      </w:docPartPr>
      <w:docPartBody>
        <w:p w:rsidR="009B5013" w:rsidRDefault="008B42E4" w:rsidP="008B42E4">
          <w:pPr>
            <w:pStyle w:val="74FC11E3637F4C2683EDA6EDA605BEFD12"/>
          </w:pPr>
          <w:r>
            <w:t>For individuals only:</w:t>
          </w:r>
        </w:p>
      </w:docPartBody>
    </w:docPart>
    <w:docPart>
      <w:docPartPr>
        <w:name w:val="08DBA76F436A4FE4B8DC5A6EB9594D10"/>
        <w:category>
          <w:name w:val="General"/>
          <w:gallery w:val="placeholder"/>
        </w:category>
        <w:types>
          <w:type w:val="bbPlcHdr"/>
        </w:types>
        <w:behaviors>
          <w:behavior w:val="content"/>
        </w:behaviors>
        <w:guid w:val="{DB7473D7-8840-4A7F-B02B-9EA3766469C2}"/>
      </w:docPartPr>
      <w:docPartBody>
        <w:p w:rsidR="009B5013" w:rsidRDefault="008B42E4" w:rsidP="008B42E4">
          <w:pPr>
            <w:pStyle w:val="08DBA76F436A4FE4B8DC5A6EB9594D1012"/>
          </w:pPr>
          <w:r>
            <w:t xml:space="preserve">If you are applying on behalf of a </w:t>
          </w:r>
          <w:r w:rsidRPr="00311C94">
            <w:rPr>
              <w:u w:val="single"/>
            </w:rPr>
            <w:t>Network or an Institution</w:t>
          </w:r>
          <w:r>
            <w:t>, provide a name for the Key Contact (usually the person completing this form) and address and information for the organization. Otherwise, provide your personal address and other information.</w:t>
          </w:r>
        </w:p>
      </w:docPartBody>
    </w:docPart>
    <w:docPart>
      <w:docPartPr>
        <w:name w:val="36C84445411B48878E1D0517764F5E7E"/>
        <w:category>
          <w:name w:val="General"/>
          <w:gallery w:val="placeholder"/>
        </w:category>
        <w:types>
          <w:type w:val="bbPlcHdr"/>
        </w:types>
        <w:behaviors>
          <w:behavior w:val="content"/>
        </w:behaviors>
        <w:guid w:val="{DB19B272-CBF6-4FD6-81F8-C453F10F3365}"/>
      </w:docPartPr>
      <w:docPartBody>
        <w:p w:rsidR="009B5013" w:rsidRDefault="008B42E4" w:rsidP="008B42E4">
          <w:pPr>
            <w:pStyle w:val="36C84445411B48878E1D0517764F5E7E"/>
          </w:pPr>
          <w:r>
            <w:t>If a Network or an Institution, please give the full name of the organization:</w:t>
          </w:r>
        </w:p>
      </w:docPartBody>
    </w:docPart>
    <w:docPart>
      <w:docPartPr>
        <w:name w:val="1E176D41C37542A0A3FE7BB93162A96E"/>
        <w:category>
          <w:name w:val="General"/>
          <w:gallery w:val="placeholder"/>
        </w:category>
        <w:types>
          <w:type w:val="bbPlcHdr"/>
        </w:types>
        <w:behaviors>
          <w:behavior w:val="content"/>
        </w:behaviors>
        <w:guid w:val="{0E7ED731-29EA-41D8-AE3C-D83454F2532F}"/>
      </w:docPartPr>
      <w:docPartBody>
        <w:p w:rsidR="008B42E4" w:rsidRDefault="008B42E4" w:rsidP="00704424">
          <w:pPr>
            <w:rPr>
              <w:b/>
              <w:bCs/>
            </w:rPr>
          </w:pPr>
          <w:r>
            <w:rPr>
              <w:b/>
            </w:rPr>
            <w:t xml:space="preserve">Payment of Annual Membership dues will allow you to become a member of INWES. </w:t>
          </w:r>
          <w:r w:rsidRPr="00B96279">
            <w:t xml:space="preserve"> </w:t>
          </w:r>
        </w:p>
        <w:p w:rsidR="009B5013" w:rsidRDefault="008B42E4" w:rsidP="008B42E4">
          <w:pPr>
            <w:pStyle w:val="1E176D41C37542A0A3FE7BB93162A96E12"/>
          </w:pPr>
          <w:r w:rsidRPr="009F0A7B">
            <w:t>Membership runs from 1 July to 30 June each year.</w:t>
          </w:r>
        </w:p>
      </w:docPartBody>
    </w:docPart>
    <w:docPart>
      <w:docPartPr>
        <w:name w:val="F8D678E38285412CBF1E38B98F7BCCEF"/>
        <w:category>
          <w:name w:val="General"/>
          <w:gallery w:val="placeholder"/>
        </w:category>
        <w:types>
          <w:type w:val="bbPlcHdr"/>
        </w:types>
        <w:behaviors>
          <w:behavior w:val="content"/>
        </w:behaviors>
        <w:guid w:val="{D772DBB5-8DD0-4022-BC95-976BAA91B808}"/>
      </w:docPartPr>
      <w:docPartBody>
        <w:p w:rsidR="008B42E4" w:rsidRDefault="008B42E4" w:rsidP="00704424">
          <w:pPr>
            <w:ind w:left="26"/>
            <w:rPr>
              <w:bCs/>
            </w:rPr>
          </w:pPr>
          <w:r>
            <w:rPr>
              <w:bCs/>
            </w:rPr>
            <w:t xml:space="preserve">For details of dues and methods of payments please refer to latest information on: </w:t>
          </w:r>
        </w:p>
        <w:p w:rsidR="009B5013" w:rsidRDefault="00A25C52" w:rsidP="008B42E4">
          <w:pPr>
            <w:pStyle w:val="F8D678E38285412CBF1E38B98F7BCCEF12"/>
          </w:pPr>
          <w:hyperlink r:id="rId5" w:history="1">
            <w:r w:rsidR="008B42E4" w:rsidRPr="002714A2">
              <w:rPr>
                <w:rStyle w:val="Hyperlink"/>
                <w:bCs/>
                <w:color w:val="F19D64" w:themeColor="accent2" w:themeTint="BF"/>
              </w:rPr>
              <w:t>http://www.inwes.org/payment-options/</w:t>
            </w:r>
          </w:hyperlink>
        </w:p>
      </w:docPartBody>
    </w:docPart>
    <w:docPart>
      <w:docPartPr>
        <w:name w:val="15E9B1B01490419A8B275C340241736A"/>
        <w:category>
          <w:name w:val="General"/>
          <w:gallery w:val="placeholder"/>
        </w:category>
        <w:types>
          <w:type w:val="bbPlcHdr"/>
        </w:types>
        <w:behaviors>
          <w:behavior w:val="content"/>
        </w:behaviors>
        <w:guid w:val="{A112F1CB-4734-488A-B586-2E3396C0DE25}"/>
      </w:docPartPr>
      <w:docPartBody>
        <w:p w:rsidR="009B5013" w:rsidRDefault="008B42E4" w:rsidP="008B42E4">
          <w:pPr>
            <w:pStyle w:val="15E9B1B01490419A8B275C340241736A12"/>
          </w:pPr>
          <w:r>
            <w:t>Membership Fees</w:t>
          </w:r>
        </w:p>
      </w:docPartBody>
    </w:docPart>
    <w:docPart>
      <w:docPartPr>
        <w:name w:val="A2369CDCC62B4A00B1BF8C006366E583"/>
        <w:category>
          <w:name w:val="General"/>
          <w:gallery w:val="placeholder"/>
        </w:category>
        <w:types>
          <w:type w:val="bbPlcHdr"/>
        </w:types>
        <w:behaviors>
          <w:behavior w:val="content"/>
        </w:behaviors>
        <w:guid w:val="{8AA3CC1D-FF7E-4261-86D1-4DB23B073589}"/>
      </w:docPartPr>
      <w:docPartBody>
        <w:p w:rsidR="008B42E4" w:rsidRPr="002714A2" w:rsidRDefault="008B42E4" w:rsidP="00704424">
          <w:pPr>
            <w:jc w:val="center"/>
            <w:rPr>
              <w:i/>
              <w:color w:val="000000" w:themeColor="text1"/>
            </w:rPr>
          </w:pPr>
          <w:r w:rsidRPr="002714A2">
            <w:rPr>
              <w:i/>
              <w:color w:val="000000" w:themeColor="text1"/>
            </w:rPr>
            <w:t xml:space="preserve">IMPORTANT </w:t>
          </w:r>
          <w:r>
            <w:rPr>
              <w:i/>
              <w:color w:val="000000" w:themeColor="text1"/>
            </w:rPr>
            <w:t xml:space="preserve">Before </w:t>
          </w:r>
          <w:r w:rsidRPr="002714A2">
            <w:rPr>
              <w:i/>
              <w:color w:val="000000" w:themeColor="text1"/>
            </w:rPr>
            <w:t>completing the application form, p</w:t>
          </w:r>
          <w:r w:rsidRPr="002714A2">
            <w:rPr>
              <w:i/>
              <w:color w:val="000000" w:themeColor="text1"/>
              <w:sz w:val="20"/>
            </w:rPr>
            <w:t xml:space="preserve">lease note INWES reserves the right to refuse membership or withdraw membership from any member (individual or </w:t>
          </w:r>
          <w:r w:rsidRPr="002714A2">
            <w:rPr>
              <w:i/>
              <w:color w:val="000000" w:themeColor="text1"/>
            </w:rPr>
            <w:t>or</w:t>
          </w:r>
          <w:r w:rsidRPr="002714A2">
            <w:rPr>
              <w:i/>
              <w:color w:val="000000" w:themeColor="text1"/>
              <w:sz w:val="20"/>
            </w:rPr>
            <w:t xml:space="preserve">ganizational) as per the INWES By-Laws 3.08 Discipline of Members, and in particular, should information provided </w:t>
          </w:r>
          <w:r w:rsidRPr="002714A2">
            <w:rPr>
              <w:i/>
              <w:color w:val="000000" w:themeColor="text1"/>
            </w:rPr>
            <w:t>i</w:t>
          </w:r>
          <w:r w:rsidRPr="002714A2">
            <w:rPr>
              <w:i/>
              <w:color w:val="000000" w:themeColor="text1"/>
              <w:sz w:val="20"/>
            </w:rPr>
            <w:t xml:space="preserve">n the application form </w:t>
          </w:r>
          <w:r w:rsidRPr="002714A2">
            <w:rPr>
              <w:i/>
              <w:color w:val="000000" w:themeColor="text1"/>
            </w:rPr>
            <w:t xml:space="preserve">or as part of confirmation of membership </w:t>
          </w:r>
          <w:r w:rsidRPr="002714A2">
            <w:rPr>
              <w:i/>
              <w:color w:val="000000" w:themeColor="text1"/>
              <w:sz w:val="20"/>
            </w:rPr>
            <w:t>be found to be false.</w:t>
          </w:r>
        </w:p>
        <w:p w:rsidR="008B42E4" w:rsidRPr="002714A2" w:rsidRDefault="008B42E4" w:rsidP="00704424">
          <w:pPr>
            <w:jc w:val="center"/>
            <w:rPr>
              <w:i/>
              <w:color w:val="000000" w:themeColor="text1"/>
              <w:sz w:val="10"/>
            </w:rPr>
          </w:pPr>
        </w:p>
        <w:p w:rsidR="009B5013" w:rsidRDefault="008B42E4" w:rsidP="008B42E4">
          <w:pPr>
            <w:pStyle w:val="A2369CDCC62B4A00B1BF8C006366E58312"/>
          </w:pPr>
          <w:r w:rsidRPr="002714A2">
            <w:rPr>
              <w:b/>
              <w:color w:val="000000" w:themeColor="text1"/>
              <w:sz w:val="22"/>
            </w:rPr>
            <w:t xml:space="preserve">On completion of this application form and send with your payment or payment information to </w:t>
          </w:r>
          <w:r w:rsidRPr="002714A2">
            <w:rPr>
              <w:b/>
              <w:color w:val="000000" w:themeColor="text1"/>
              <w:sz w:val="22"/>
            </w:rPr>
            <w:br/>
          </w:r>
          <w:r w:rsidRPr="002714A2">
            <w:rPr>
              <w:b/>
              <w:color w:val="000000" w:themeColor="text1"/>
              <w:sz w:val="22"/>
              <w:u w:val="single"/>
            </w:rPr>
            <w:t>Jennifer Poll, Membership Administrator,</w:t>
          </w:r>
          <w:r>
            <w:rPr>
              <w:b/>
              <w:color w:val="000000" w:themeColor="text1"/>
              <w:sz w:val="22"/>
              <w:u w:val="single"/>
            </w:rPr>
            <w:br/>
          </w:r>
          <w:r w:rsidRPr="002714A2">
            <w:rPr>
              <w:b/>
              <w:color w:val="000000" w:themeColor="text1"/>
              <w:sz w:val="22"/>
              <w:u w:val="single"/>
            </w:rPr>
            <w:t>1125 Colonel By Drive, 4456 Mackenzie Building, Ottawa, ON, K1S 5B6. Canada</w:t>
          </w:r>
        </w:p>
      </w:docPartBody>
    </w:docPart>
    <w:docPart>
      <w:docPartPr>
        <w:name w:val="61D300792D7A4C919F7B2867DB0CB083"/>
        <w:category>
          <w:name w:val="General"/>
          <w:gallery w:val="placeholder"/>
        </w:category>
        <w:types>
          <w:type w:val="bbPlcHdr"/>
        </w:types>
        <w:behaviors>
          <w:behavior w:val="content"/>
        </w:behaviors>
        <w:guid w:val="{907171CF-649A-4F0F-AD8A-DD378C7ECECF}"/>
      </w:docPartPr>
      <w:docPartBody>
        <w:p w:rsidR="009B5013" w:rsidRDefault="008B42E4" w:rsidP="008B42E4">
          <w:pPr>
            <w:pStyle w:val="61D300792D7A4C919F7B2867DB0CB08311"/>
          </w:pPr>
          <w:r w:rsidRPr="002714A2">
            <w:rPr>
              <w:b/>
              <w:color w:val="000000" w:themeColor="text1"/>
            </w:rPr>
            <w:t xml:space="preserve">In case of queries and questions regarding this application form, please email </w:t>
          </w:r>
          <w:hyperlink r:id="rId6" w:history="1">
            <w:r w:rsidRPr="002714A2">
              <w:rPr>
                <w:rStyle w:val="Hyperlink"/>
                <w:b/>
                <w:color w:val="F19D64" w:themeColor="accent2" w:themeTint="BF"/>
              </w:rPr>
              <w:t>membership@inwes.org</w:t>
            </w:r>
          </w:hyperlink>
        </w:p>
      </w:docPartBody>
    </w:docPart>
    <w:docPart>
      <w:docPartPr>
        <w:name w:val="6531CC44B2CE41DB82CFA515C4DDE493"/>
        <w:category>
          <w:name w:val="General"/>
          <w:gallery w:val="placeholder"/>
        </w:category>
        <w:types>
          <w:type w:val="bbPlcHdr"/>
        </w:types>
        <w:behaviors>
          <w:behavior w:val="content"/>
        </w:behaviors>
        <w:guid w:val="{F766065C-7347-4CA2-AEB3-AD4A6DDACD48}"/>
      </w:docPartPr>
      <w:docPartBody>
        <w:p w:rsidR="009B5013" w:rsidRDefault="008B42E4" w:rsidP="008B42E4">
          <w:pPr>
            <w:pStyle w:val="6531CC44B2CE41DB82CFA515C4DDE49312"/>
          </w:pPr>
          <w:r>
            <w:t xml:space="preserve">For organizations only: </w:t>
          </w:r>
        </w:p>
      </w:docPartBody>
    </w:docPart>
    <w:docPart>
      <w:docPartPr>
        <w:name w:val="FB98CFCFF2FC4B41840B9DCEAEBC9783"/>
        <w:category>
          <w:name w:val="General"/>
          <w:gallery w:val="placeholder"/>
        </w:category>
        <w:types>
          <w:type w:val="bbPlcHdr"/>
        </w:types>
        <w:behaviors>
          <w:behavior w:val="content"/>
        </w:behaviors>
        <w:guid w:val="{9E4CFEE5-D4C4-4167-9051-D78BF1977135}"/>
      </w:docPartPr>
      <w:docPartBody>
        <w:p w:rsidR="009B5013" w:rsidRDefault="008B42E4" w:rsidP="008B42E4">
          <w:pPr>
            <w:pStyle w:val="FB98CFCFF2FC4B41840B9DCEAEBC9783"/>
          </w:pPr>
          <w:r>
            <w:t>If YES, please give the name and organization of the INWES member:</w:t>
          </w:r>
        </w:p>
      </w:docPartBody>
    </w:docPart>
    <w:docPart>
      <w:docPartPr>
        <w:name w:val="EF616A00097746B5BE18F4302535F0A3"/>
        <w:category>
          <w:name w:val="General"/>
          <w:gallery w:val="placeholder"/>
        </w:category>
        <w:types>
          <w:type w:val="bbPlcHdr"/>
        </w:types>
        <w:behaviors>
          <w:behavior w:val="content"/>
        </w:behaviors>
        <w:guid w:val="{4C520F91-FDC6-4831-A99E-1C78BC5B8997}"/>
      </w:docPartPr>
      <w:docPartBody>
        <w:p w:rsidR="009B5013" w:rsidRDefault="008B42E4" w:rsidP="008B42E4">
          <w:pPr>
            <w:pStyle w:val="EF616A00097746B5BE18F4302535F0A3"/>
          </w:pPr>
          <w:r>
            <w:t xml:space="preserve">A Network </w:t>
          </w:r>
        </w:p>
      </w:docPartBody>
    </w:docPart>
    <w:docPart>
      <w:docPartPr>
        <w:name w:val="2B8BFAAEFBFF4E4DAD62E47AF2A2135A"/>
        <w:category>
          <w:name w:val="General"/>
          <w:gallery w:val="placeholder"/>
        </w:category>
        <w:types>
          <w:type w:val="bbPlcHdr"/>
        </w:types>
        <w:behaviors>
          <w:behavior w:val="content"/>
        </w:behaviors>
        <w:guid w:val="{70422EE5-2608-4C88-922B-43B9DB834BA3}"/>
      </w:docPartPr>
      <w:docPartBody>
        <w:p w:rsidR="009B5013" w:rsidRDefault="008B42E4" w:rsidP="008B42E4">
          <w:pPr>
            <w:pStyle w:val="2B8BFAAEFBFF4E4DAD62E47AF2A2135A"/>
          </w:pPr>
          <w:r>
            <w:t>An Institution</w:t>
          </w:r>
        </w:p>
      </w:docPartBody>
    </w:docPart>
    <w:docPart>
      <w:docPartPr>
        <w:name w:val="7B0B2738D2A347889FA2C4A286569386"/>
        <w:category>
          <w:name w:val="General"/>
          <w:gallery w:val="placeholder"/>
        </w:category>
        <w:types>
          <w:type w:val="bbPlcHdr"/>
        </w:types>
        <w:behaviors>
          <w:behavior w:val="content"/>
        </w:behaviors>
        <w:guid w:val="{A9BD661F-1039-4653-8D05-61ACC249A8B6}"/>
      </w:docPartPr>
      <w:docPartBody>
        <w:p w:rsidR="009B5013" w:rsidRDefault="008B42E4" w:rsidP="008B42E4">
          <w:pPr>
            <w:pStyle w:val="7B0B2738D2A347889FA2C4A286569386"/>
          </w:pPr>
          <w:r>
            <w:t>Yourself?</w:t>
          </w:r>
        </w:p>
      </w:docPartBody>
    </w:docPart>
    <w:docPart>
      <w:docPartPr>
        <w:name w:val="3ACBEF43E3354C299E34E4535544E53F"/>
        <w:category>
          <w:name w:val="General"/>
          <w:gallery w:val="placeholder"/>
        </w:category>
        <w:types>
          <w:type w:val="bbPlcHdr"/>
        </w:types>
        <w:behaviors>
          <w:behavior w:val="content"/>
        </w:behaviors>
        <w:guid w:val="{31EA7FDA-8C9D-4FE6-ACC0-C7F80D7C780F}"/>
      </w:docPartPr>
      <w:docPartBody>
        <w:p w:rsidR="008B42E4" w:rsidRDefault="008B42E4" w:rsidP="00704424">
          <w:pPr>
            <w:spacing w:after="120"/>
            <w:rPr>
              <w:bCs/>
            </w:rPr>
          </w:pPr>
          <w:r w:rsidRPr="00B96279">
            <w:t>Membership of INWES will provide you with:</w:t>
          </w:r>
        </w:p>
        <w:p w:rsidR="008B42E4" w:rsidRPr="00B96279" w:rsidRDefault="008B42E4" w:rsidP="008B42E4">
          <w:pPr>
            <w:pStyle w:val="Listenabsatz"/>
            <w:numPr>
              <w:ilvl w:val="0"/>
              <w:numId w:val="3"/>
            </w:numPr>
            <w:ind w:left="310" w:hanging="284"/>
          </w:pPr>
          <w:r w:rsidRPr="00B96279">
            <w:rPr>
              <w:bCs/>
            </w:rPr>
            <w:t xml:space="preserve">Membership rates for INWES activities, </w:t>
          </w:r>
        </w:p>
        <w:p w:rsidR="008B42E4" w:rsidRPr="00704424" w:rsidRDefault="008B42E4" w:rsidP="008B42E4">
          <w:pPr>
            <w:pStyle w:val="Listenabsatz"/>
            <w:numPr>
              <w:ilvl w:val="0"/>
              <w:numId w:val="3"/>
            </w:numPr>
            <w:ind w:left="310" w:hanging="284"/>
            <w:rPr>
              <w:bCs/>
            </w:rPr>
          </w:pPr>
          <w:r w:rsidRPr="00704424">
            <w:rPr>
              <w:bCs/>
            </w:rPr>
            <w:t>Access to INWES websites including “members only” items to review proceedings, reports, studies, minutes of meetings, etc.,</w:t>
          </w:r>
        </w:p>
        <w:p w:rsidR="009B5013" w:rsidRDefault="008B42E4" w:rsidP="008B42E4">
          <w:pPr>
            <w:pStyle w:val="3ACBEF43E3354C299E34E4535544E53F12"/>
          </w:pPr>
          <w:r w:rsidRPr="00704424">
            <w:rPr>
              <w:bCs/>
            </w:rPr>
            <w:t>Listing in the online INWES Membership Directory,</w:t>
          </w:r>
        </w:p>
      </w:docPartBody>
    </w:docPart>
    <w:docPart>
      <w:docPartPr>
        <w:name w:val="7D331D5CA2D54384BA9F03918207AC2A"/>
        <w:category>
          <w:name w:val="General"/>
          <w:gallery w:val="placeholder"/>
        </w:category>
        <w:types>
          <w:type w:val="bbPlcHdr"/>
        </w:types>
        <w:behaviors>
          <w:behavior w:val="content"/>
        </w:behaviors>
        <w:guid w:val="{0FE79D89-AAF2-4B32-A194-A5190CE287DC}"/>
      </w:docPartPr>
      <w:docPartBody>
        <w:p w:rsidR="008B42E4" w:rsidRPr="00B96279" w:rsidRDefault="008B42E4" w:rsidP="008B42E4">
          <w:pPr>
            <w:pStyle w:val="Listenabsatz"/>
            <w:numPr>
              <w:ilvl w:val="0"/>
              <w:numId w:val="3"/>
            </w:numPr>
            <w:ind w:left="310" w:hanging="284"/>
            <w:rPr>
              <w:bCs/>
            </w:rPr>
          </w:pPr>
          <w:r w:rsidRPr="00B96279">
            <w:rPr>
              <w:bCs/>
            </w:rPr>
            <w:t>Opportunities to participate in regional and international INWES activities, including the triennial International Conference of Women Engineers and Scientists, ICWES,</w:t>
          </w:r>
        </w:p>
        <w:p w:rsidR="008B42E4" w:rsidRDefault="008B42E4" w:rsidP="008B42E4">
          <w:pPr>
            <w:pStyle w:val="Listenabsatz"/>
            <w:numPr>
              <w:ilvl w:val="0"/>
              <w:numId w:val="3"/>
            </w:numPr>
            <w:ind w:left="310" w:hanging="284"/>
            <w:rPr>
              <w:bCs/>
            </w:rPr>
          </w:pPr>
          <w:r w:rsidRPr="00B96279">
            <w:rPr>
              <w:bCs/>
            </w:rPr>
            <w:t>Information and strategies for recruitment, retention and career development,</w:t>
          </w:r>
        </w:p>
        <w:p w:rsidR="008B42E4" w:rsidRPr="00704424" w:rsidRDefault="008B42E4" w:rsidP="008B42E4">
          <w:pPr>
            <w:pStyle w:val="Listenabsatz"/>
            <w:numPr>
              <w:ilvl w:val="0"/>
              <w:numId w:val="3"/>
            </w:numPr>
            <w:ind w:left="310" w:hanging="284"/>
          </w:pPr>
          <w:r w:rsidRPr="00B96279">
            <w:rPr>
              <w:bCs/>
            </w:rPr>
            <w:t>Nomination rights and to be selected as a Board Director,</w:t>
          </w:r>
        </w:p>
        <w:p w:rsidR="009B5013" w:rsidRDefault="008B42E4" w:rsidP="008B42E4">
          <w:pPr>
            <w:pStyle w:val="7D331D5CA2D54384BA9F03918207AC2A12"/>
          </w:pPr>
          <w:r w:rsidRPr="00B96279">
            <w:rPr>
              <w:bCs/>
            </w:rPr>
            <w:t xml:space="preserve">Voting rights: </w:t>
          </w:r>
          <w:r>
            <w:rPr>
              <w:bCs/>
            </w:rPr>
            <w:t>each INWES m</w:t>
          </w:r>
          <w:r w:rsidRPr="00B96279">
            <w:rPr>
              <w:bCs/>
            </w:rPr>
            <w:t>ember</w:t>
          </w:r>
          <w:r>
            <w:rPr>
              <w:bCs/>
            </w:rPr>
            <w:t xml:space="preserve"> has</w:t>
          </w:r>
          <w:r w:rsidRPr="00B96279">
            <w:rPr>
              <w:bCs/>
            </w:rPr>
            <w:t xml:space="preserve"> one vote.</w:t>
          </w:r>
        </w:p>
      </w:docPartBody>
    </w:docPart>
    <w:docPart>
      <w:docPartPr>
        <w:name w:val="EABED9FB03DA46199D82557570B1A914"/>
        <w:category>
          <w:name w:val="General"/>
          <w:gallery w:val="placeholder"/>
        </w:category>
        <w:types>
          <w:type w:val="bbPlcHdr"/>
        </w:types>
        <w:behaviors>
          <w:behavior w:val="content"/>
        </w:behaviors>
        <w:guid w:val="{29432916-447E-4AA5-9205-ED959726D286}"/>
      </w:docPartPr>
      <w:docPartBody>
        <w:p w:rsidR="009B5013" w:rsidRDefault="008B42E4" w:rsidP="008B42E4">
          <w:pPr>
            <w:pStyle w:val="EABED9FB03DA46199D82557570B1A91412"/>
          </w:pPr>
          <w:r>
            <w:t>Benefits of Membership</w:t>
          </w:r>
        </w:p>
      </w:docPartBody>
    </w:docPart>
    <w:docPart>
      <w:docPartPr>
        <w:name w:val="2F4B669D13D5449A9BB09740E0B4BCE2"/>
        <w:category>
          <w:name w:val="General"/>
          <w:gallery w:val="placeholder"/>
        </w:category>
        <w:types>
          <w:type w:val="bbPlcHdr"/>
        </w:types>
        <w:behaviors>
          <w:behavior w:val="content"/>
        </w:behaviors>
        <w:guid w:val="{56010D23-9AAD-49D1-864A-37CA68E49FD2}"/>
      </w:docPartPr>
      <w:docPartBody>
        <w:p w:rsidR="009B5013" w:rsidRDefault="008B42E4" w:rsidP="008B42E4">
          <w:pPr>
            <w:pStyle w:val="2F4B669D13D5449A9BB09740E0B4BCE212"/>
          </w:pPr>
          <w:r>
            <w:t>Eligibility for Membership</w:t>
          </w:r>
        </w:p>
      </w:docPartBody>
    </w:docPart>
    <w:docPart>
      <w:docPartPr>
        <w:name w:val="61B3040DD33D4E14A832966948F8B670"/>
        <w:category>
          <w:name w:val="General"/>
          <w:gallery w:val="placeholder"/>
        </w:category>
        <w:types>
          <w:type w:val="bbPlcHdr"/>
        </w:types>
        <w:behaviors>
          <w:behavior w:val="content"/>
        </w:behaviors>
        <w:guid w:val="{E270AE1C-B476-4CF2-9560-4599E1EDD6D1}"/>
      </w:docPartPr>
      <w:docPartBody>
        <w:p w:rsidR="008B42E4" w:rsidRDefault="008B42E4" w:rsidP="00704424">
          <w:pPr>
            <w:spacing w:after="120"/>
            <w:rPr>
              <w:bCs/>
            </w:rPr>
          </w:pPr>
          <w:r>
            <w:rPr>
              <w:b/>
              <w:sz w:val="20"/>
            </w:rPr>
            <w:t>The following are eligible for membership</w:t>
          </w:r>
          <w:r>
            <w:rPr>
              <w:b/>
            </w:rPr>
            <w:t xml:space="preserve"> of INWES:</w:t>
          </w:r>
        </w:p>
        <w:p w:rsidR="008B42E4" w:rsidRPr="00704424" w:rsidRDefault="008B42E4" w:rsidP="008B42E4">
          <w:pPr>
            <w:pStyle w:val="Listenabsatz"/>
            <w:numPr>
              <w:ilvl w:val="0"/>
              <w:numId w:val="2"/>
            </w:numPr>
            <w:ind w:left="310" w:hanging="284"/>
            <w:rPr>
              <w:b/>
              <w:bCs/>
            </w:rPr>
          </w:pPr>
          <w:r w:rsidRPr="00704424">
            <w:rPr>
              <w:b/>
              <w:bCs/>
              <w:u w:val="single"/>
            </w:rPr>
            <w:t>Network Members</w:t>
          </w:r>
          <w:r w:rsidRPr="00704424">
            <w:rPr>
              <w:b/>
              <w:bCs/>
            </w:rPr>
            <w:t xml:space="preserve">: not-for-profit or charitable, incorporated or unincorporated women in STEM organizations, representing networks of women in STEM or organizations whose core work is to support women in STEM; </w:t>
          </w:r>
        </w:p>
        <w:p w:rsidR="009B5013" w:rsidRDefault="008B42E4" w:rsidP="008B42E4">
          <w:pPr>
            <w:pStyle w:val="61B3040DD33D4E14A832966948F8B67012"/>
          </w:pPr>
          <w:r w:rsidRPr="00704424">
            <w:rPr>
              <w:b/>
              <w:bCs/>
              <w:u w:val="single"/>
            </w:rPr>
            <w:t>Institutional Members</w:t>
          </w:r>
          <w:r w:rsidRPr="00704424">
            <w:rPr>
              <w:b/>
              <w:bCs/>
            </w:rPr>
            <w:t>: consisting of post-secondary academic institutions, including universities, colleges, engineering schools, research institutes, with similar goals and missions to INWES;</w:t>
          </w:r>
          <w:r w:rsidRPr="00704424">
            <w:rPr>
              <w:b/>
            </w:rPr>
            <w:t xml:space="preserve"> and</w:t>
          </w:r>
        </w:p>
      </w:docPartBody>
    </w:docPart>
    <w:docPart>
      <w:docPartPr>
        <w:name w:val="86A90A9E6F7D41A5ACF79CD115F87086"/>
        <w:category>
          <w:name w:val="General"/>
          <w:gallery w:val="placeholder"/>
        </w:category>
        <w:types>
          <w:type w:val="bbPlcHdr"/>
        </w:types>
        <w:behaviors>
          <w:behavior w:val="content"/>
        </w:behaviors>
        <w:guid w:val="{0CD715B2-5662-4B9A-B0FD-0F654B72E9F8}"/>
      </w:docPartPr>
      <w:docPartBody>
        <w:p w:rsidR="008B42E4" w:rsidRPr="009F0A7B" w:rsidRDefault="008B42E4" w:rsidP="008B42E4">
          <w:pPr>
            <w:pStyle w:val="Listenabsatz"/>
            <w:numPr>
              <w:ilvl w:val="0"/>
              <w:numId w:val="2"/>
            </w:numPr>
            <w:spacing w:after="120"/>
            <w:ind w:left="307" w:hanging="284"/>
            <w:rPr>
              <w:bCs/>
            </w:rPr>
          </w:pPr>
          <w:r w:rsidRPr="009F0A7B">
            <w:rPr>
              <w:bCs/>
              <w:u w:val="single"/>
            </w:rPr>
            <w:t>Individual Members</w:t>
          </w:r>
          <w:r w:rsidRPr="009F0A7B">
            <w:rPr>
              <w:bCs/>
            </w:rPr>
            <w:t>: individuals interested or engaged in the practice, teaching or other application of science, technology, engineering or mathematics, who are in agreement with the goals and missions of INWES.</w:t>
          </w:r>
        </w:p>
        <w:p w:rsidR="009B5013" w:rsidRDefault="008B42E4" w:rsidP="008B42E4">
          <w:pPr>
            <w:pStyle w:val="86A90A9E6F7D41A5ACF79CD115F87086"/>
          </w:pPr>
          <w:r>
            <w:rPr>
              <w:sz w:val="20"/>
            </w:rPr>
            <w:t>Individuals</w:t>
          </w:r>
          <w:r>
            <w:t xml:space="preserve">, Networks and Institutions </w:t>
          </w:r>
          <w:r>
            <w:rPr>
              <w:sz w:val="20"/>
            </w:rPr>
            <w:t>become members by completing and submitting this form and paying their membership dues.</w:t>
          </w:r>
          <w:r>
            <w:t xml:space="preserve"> After </w:t>
          </w:r>
          <w:r>
            <w:rPr>
              <w:sz w:val="20"/>
            </w:rPr>
            <w:t>membership application has been received and conf</w:t>
          </w:r>
          <w:r>
            <w:t>i</w:t>
          </w:r>
          <w:r>
            <w:rPr>
              <w:sz w:val="20"/>
            </w:rPr>
            <w:t xml:space="preserve">rmed by INWES, members </w:t>
          </w:r>
          <w:r>
            <w:t xml:space="preserve">may be </w:t>
          </w:r>
          <w:r>
            <w:rPr>
              <w:sz w:val="20"/>
            </w:rPr>
            <w:t>requested to provide further</w:t>
          </w:r>
          <w:r>
            <w:t xml:space="preserve"> details to enable INWES to</w:t>
          </w:r>
          <w:r>
            <w:rPr>
              <w:sz w:val="20"/>
            </w:rPr>
            <w:t xml:space="preserve"> support members and the mission of INWES.</w:t>
          </w:r>
        </w:p>
      </w:docPartBody>
    </w:docPart>
    <w:docPart>
      <w:docPartPr>
        <w:name w:val="7E94EDC7DED14E97963CF0D89F463DB8"/>
        <w:category>
          <w:name w:val="General"/>
          <w:gallery w:val="placeholder"/>
        </w:category>
        <w:types>
          <w:type w:val="bbPlcHdr"/>
        </w:types>
        <w:behaviors>
          <w:behavior w:val="content"/>
        </w:behaviors>
        <w:guid w:val="{F17765F2-528B-453B-BA0D-7858B147FB75}"/>
      </w:docPartPr>
      <w:docPartBody>
        <w:p w:rsidR="008B42E4" w:rsidRPr="00C32F61" w:rsidRDefault="008B42E4" w:rsidP="00704424">
          <w:pPr>
            <w:rPr>
              <w:b/>
              <w:sz w:val="20"/>
            </w:rPr>
          </w:pPr>
          <w:r w:rsidRPr="00C32F61">
            <w:rPr>
              <w:b/>
              <w:sz w:val="20"/>
            </w:rPr>
            <w:t>The International Network of Women Engineers and Scientists (INWES) was established to strengthen the capacity of individuals, organizations, and corporations to influence policies in Science, Technology, Engineering,</w:t>
          </w:r>
          <w:r>
            <w:rPr>
              <w:b/>
            </w:rPr>
            <w:t xml:space="preserve"> </w:t>
          </w:r>
          <w:r w:rsidRPr="00C32F61">
            <w:rPr>
              <w:b/>
              <w:sz w:val="20"/>
            </w:rPr>
            <w:t>and Mathematics (STEM) worldwide, and</w:t>
          </w:r>
          <w:r>
            <w:rPr>
              <w:b/>
            </w:rPr>
            <w:t xml:space="preserve"> to</w:t>
          </w:r>
          <w:r w:rsidRPr="00C32F61">
            <w:rPr>
              <w:b/>
              <w:sz w:val="20"/>
            </w:rPr>
            <w:t xml:space="preserve"> encourage the education, recruitment, retention, support, and advancement of professional women and students through an international network of organizations and experts.</w:t>
          </w:r>
        </w:p>
        <w:p w:rsidR="009B5013" w:rsidRDefault="008B42E4" w:rsidP="008B42E4">
          <w:pPr>
            <w:pStyle w:val="7E94EDC7DED14E97963CF0D89F463DB812"/>
          </w:pPr>
          <w:r w:rsidRPr="00C32F61">
            <w:rPr>
              <w:b/>
            </w:rPr>
            <w:t>The INWES Education and Research Institute, a charitable organization in Canada and a not-for-profit 501c3 in the USA, was formed to advance education in the fields of STEM and to expand the reach of INWES through funding of charitable projects.</w:t>
          </w:r>
        </w:p>
      </w:docPartBody>
    </w:docPart>
    <w:docPart>
      <w:docPartPr>
        <w:name w:val="161F27E37E6F461EB5B843C546762111"/>
        <w:category>
          <w:name w:val="General"/>
          <w:gallery w:val="placeholder"/>
        </w:category>
        <w:types>
          <w:type w:val="bbPlcHdr"/>
        </w:types>
        <w:behaviors>
          <w:behavior w:val="content"/>
        </w:behaviors>
        <w:guid w:val="{5553BF88-2FFB-4D4F-B250-DEF25B8389B3}"/>
      </w:docPartPr>
      <w:docPartBody>
        <w:p w:rsidR="008B42E4" w:rsidRDefault="008B42E4" w:rsidP="00704424">
          <w:r w:rsidRPr="00C32F61">
            <w:rPr>
              <w:sz w:val="20"/>
            </w:rPr>
            <w:t xml:space="preserve">The goal of INWES is to build a better future worldwide through full and effective participation of women and girls in all aspects of STEM. </w:t>
          </w:r>
        </w:p>
        <w:p w:rsidR="008B42E4" w:rsidRDefault="008B42E4" w:rsidP="00704424"/>
        <w:p w:rsidR="008B42E4" w:rsidRPr="00C32F61" w:rsidRDefault="008B42E4" w:rsidP="00704424">
          <w:pPr>
            <w:rPr>
              <w:sz w:val="20"/>
            </w:rPr>
          </w:pPr>
          <w:r w:rsidRPr="00C32F61">
            <w:rPr>
              <w:sz w:val="20"/>
            </w:rPr>
            <w:t xml:space="preserve">This goal will be accomplished by: </w:t>
          </w:r>
        </w:p>
        <w:p w:rsidR="008B42E4" w:rsidRPr="00C32F61" w:rsidRDefault="008B42E4" w:rsidP="008B42E4">
          <w:pPr>
            <w:pStyle w:val="Listenabsatz"/>
            <w:numPr>
              <w:ilvl w:val="0"/>
              <w:numId w:val="1"/>
            </w:numPr>
            <w:spacing w:before="60"/>
            <w:ind w:left="714" w:hanging="357"/>
            <w:contextualSpacing w:val="0"/>
          </w:pPr>
          <w:r w:rsidRPr="00C32F61">
            <w:t xml:space="preserve">Becoming an influential voice on STEM issues for the benefit of women, gender equity, and society. </w:t>
          </w:r>
        </w:p>
        <w:p w:rsidR="008B42E4" w:rsidRDefault="008B42E4" w:rsidP="008B42E4">
          <w:pPr>
            <w:pStyle w:val="Listenabsatz"/>
            <w:numPr>
              <w:ilvl w:val="0"/>
              <w:numId w:val="1"/>
            </w:numPr>
            <w:spacing w:before="60"/>
            <w:ind w:left="714" w:hanging="357"/>
            <w:contextualSpacing w:val="0"/>
          </w:pPr>
          <w:r w:rsidRPr="00C32F61">
            <w:t xml:space="preserve">Increasing the presence of women in mainstream STEM decision-making bodies. </w:t>
          </w:r>
        </w:p>
        <w:p w:rsidR="009B5013" w:rsidRDefault="008B42E4" w:rsidP="008B42E4">
          <w:pPr>
            <w:pStyle w:val="161F27E37E6F461EB5B843C546762111"/>
          </w:pPr>
          <w:r w:rsidRPr="00C32F61">
            <w:rPr>
              <w:sz w:val="20"/>
            </w:rPr>
            <w:t>Promoting exchange of information, networking, advocacy, and opportunities through a number of global and regional events and projects</w:t>
          </w:r>
          <w:r>
            <w:t xml:space="preserve">. </w:t>
          </w:r>
        </w:p>
      </w:docPartBody>
    </w:docPart>
    <w:docPart>
      <w:docPartPr>
        <w:name w:val="E2E70A091B8B49A6B94347438379F6F2"/>
        <w:category>
          <w:name w:val="General"/>
          <w:gallery w:val="placeholder"/>
        </w:category>
        <w:types>
          <w:type w:val="bbPlcHdr"/>
        </w:types>
        <w:behaviors>
          <w:behavior w:val="content"/>
        </w:behaviors>
        <w:guid w:val="{AEF881A6-9D38-4851-B5B9-933AE9B398C5}"/>
      </w:docPartPr>
      <w:docPartBody>
        <w:p w:rsidR="009B5013" w:rsidRDefault="008B42E4" w:rsidP="008B42E4">
          <w:pPr>
            <w:pStyle w:val="E2E70A091B8B49A6B94347438379F6F212"/>
          </w:pPr>
          <w:r w:rsidRPr="00865BED">
            <w:rPr>
              <w:rStyle w:val="berschrift1Zchn"/>
              <w:bCs/>
            </w:rPr>
            <w:t>Mission of INWES</w:t>
          </w:r>
        </w:p>
      </w:docPartBody>
    </w:docPart>
    <w:docPart>
      <w:docPartPr>
        <w:name w:val="8634971F9DA84506A3F293A5D515EEAA"/>
        <w:category>
          <w:name w:val="General"/>
          <w:gallery w:val="placeholder"/>
        </w:category>
        <w:types>
          <w:type w:val="bbPlcHdr"/>
        </w:types>
        <w:behaviors>
          <w:behavior w:val="content"/>
        </w:behaviors>
        <w:guid w:val="{97758DDE-7089-482F-84BA-A68B0891ACB0}"/>
      </w:docPartPr>
      <w:docPartBody>
        <w:p w:rsidR="009B5013" w:rsidRDefault="008B42E4" w:rsidP="008B42E4">
          <w:pPr>
            <w:pStyle w:val="8634971F9DA84506A3F293A5D515EEAA12"/>
          </w:pPr>
          <w:r w:rsidRPr="00865BED">
            <w:rPr>
              <w:rFonts w:ascii="Times New Roman" w:hAnsi="Times New Roman" w:cs="Times New Roman"/>
              <w:b/>
              <w:color w:val="002060"/>
              <w:sz w:val="32"/>
            </w:rPr>
            <w:t>Application for Membership</w:t>
          </w:r>
        </w:p>
      </w:docPartBody>
    </w:docPart>
    <w:docPart>
      <w:docPartPr>
        <w:name w:val="40CCC49762D5434C9FE35C7DF32A8D56"/>
        <w:category>
          <w:name w:val="General"/>
          <w:gallery w:val="placeholder"/>
        </w:category>
        <w:types>
          <w:type w:val="bbPlcHdr"/>
        </w:types>
        <w:behaviors>
          <w:behavior w:val="content"/>
        </w:behaviors>
        <w:guid w:val="{970A5BF1-EDC7-43F9-B85E-D7ED40FA1E45}"/>
      </w:docPartPr>
      <w:docPartBody>
        <w:p w:rsidR="009B5013" w:rsidRDefault="008B42E4" w:rsidP="008B42E4">
          <w:pPr>
            <w:pStyle w:val="40CCC49762D5434C9FE35C7DF32A8D5612"/>
          </w:pPr>
          <w:r w:rsidRPr="00704424">
            <w:rPr>
              <w:b w:val="0"/>
            </w:rPr>
            <w:t>Application Information</w:t>
          </w:r>
        </w:p>
      </w:docPartBody>
    </w:docPart>
    <w:docPart>
      <w:docPartPr>
        <w:name w:val="FCC8D16F5A514230A6974F24D6C75D15"/>
        <w:category>
          <w:name w:val="General"/>
          <w:gallery w:val="placeholder"/>
        </w:category>
        <w:types>
          <w:type w:val="bbPlcHdr"/>
        </w:types>
        <w:behaviors>
          <w:behavior w:val="content"/>
        </w:behaviors>
        <w:guid w:val="{3F4E8825-E0F5-4E98-A51F-22ACFD2E8838}"/>
      </w:docPartPr>
      <w:docPartBody>
        <w:p w:rsidR="009B5013" w:rsidRDefault="008B42E4" w:rsidP="008B42E4">
          <w:pPr>
            <w:pStyle w:val="FCC8D16F5A514230A6974F24D6C75D15"/>
          </w:pPr>
          <w:r w:rsidRPr="003C19F9">
            <w:t xml:space="preserve"> </w:t>
          </w:r>
          <w:r>
            <w:t>YES</w:t>
          </w:r>
        </w:p>
      </w:docPartBody>
    </w:docPart>
    <w:docPart>
      <w:docPartPr>
        <w:name w:val="83CDB97D470443489B83C34410F14582"/>
        <w:category>
          <w:name w:val="General"/>
          <w:gallery w:val="placeholder"/>
        </w:category>
        <w:types>
          <w:type w:val="bbPlcHdr"/>
        </w:types>
        <w:behaviors>
          <w:behavior w:val="content"/>
        </w:behaviors>
        <w:guid w:val="{4F0C9563-E845-45DA-AF7A-D043CD87BFF4}"/>
      </w:docPartPr>
      <w:docPartBody>
        <w:p w:rsidR="009B5013" w:rsidRDefault="008B42E4" w:rsidP="008B42E4">
          <w:pPr>
            <w:pStyle w:val="83CDB97D470443489B83C34410F14582"/>
          </w:pPr>
          <w:r w:rsidRPr="003C19F9">
            <w:t xml:space="preserve"> </w:t>
          </w:r>
          <w:r>
            <w:t>NO</w:t>
          </w:r>
        </w:p>
      </w:docPartBody>
    </w:docPart>
    <w:docPart>
      <w:docPartPr>
        <w:name w:val="0D428E5602594AEA9F5495C858012040"/>
        <w:category>
          <w:name w:val="General"/>
          <w:gallery w:val="placeholder"/>
        </w:category>
        <w:types>
          <w:type w:val="bbPlcHdr"/>
        </w:types>
        <w:behaviors>
          <w:behavior w:val="content"/>
        </w:behaviors>
        <w:guid w:val="{53F92281-0D2E-4524-A055-4FFA69CBF8E8}"/>
      </w:docPartPr>
      <w:docPartBody>
        <w:p w:rsidR="009B5013" w:rsidRDefault="008B42E4" w:rsidP="008B42E4">
          <w:pPr>
            <w:pStyle w:val="0D428E5602594AEA9F5495C85801204012"/>
          </w:pPr>
          <w:r w:rsidRPr="000C7E6F">
            <w:rPr>
              <w:b/>
            </w:rPr>
            <w:t>Number in organization</w:t>
          </w:r>
          <w:r>
            <w:rPr>
              <w:b/>
            </w:rPr>
            <w:t xml:space="preserve"> </w:t>
          </w:r>
        </w:p>
      </w:docPartBody>
    </w:docPart>
    <w:docPart>
      <w:docPartPr>
        <w:name w:val="C8F79FDA6A9149FEB7B6F6941A6E56DF"/>
        <w:category>
          <w:name w:val="General"/>
          <w:gallery w:val="placeholder"/>
        </w:category>
        <w:types>
          <w:type w:val="bbPlcHdr"/>
        </w:types>
        <w:behaviors>
          <w:behavior w:val="content"/>
        </w:behaviors>
        <w:guid w:val="{65D893F0-B538-4F4F-BE0B-B9DD6ECE071E}"/>
      </w:docPartPr>
      <w:docPartBody>
        <w:p w:rsidR="009B5013" w:rsidRDefault="008B42E4" w:rsidP="008B42E4">
          <w:pPr>
            <w:pStyle w:val="C8F79FDA6A9149FEB7B6F6941A6E56DF12"/>
          </w:pPr>
          <w:r w:rsidRPr="003C19F9">
            <w:t xml:space="preserve"> </w:t>
          </w:r>
          <w:r w:rsidRPr="000C7E6F">
            <w:rPr>
              <w:i/>
            </w:rPr>
            <w:t>Please provide an approximate number of members in the Network or employees in the Institution</w:t>
          </w:r>
          <w:r>
            <w:rPr>
              <w: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F0AD2"/>
    <w:multiLevelType w:val="hybridMultilevel"/>
    <w:tmpl w:val="FB50E9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4F7180"/>
    <w:multiLevelType w:val="hybridMultilevel"/>
    <w:tmpl w:val="21F052A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76B24FE8"/>
    <w:multiLevelType w:val="hybridMultilevel"/>
    <w:tmpl w:val="B192B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183"/>
    <w:rsid w:val="002867C9"/>
    <w:rsid w:val="00506183"/>
    <w:rsid w:val="008B42E4"/>
    <w:rsid w:val="009B5013"/>
    <w:rsid w:val="00A25C52"/>
    <w:rsid w:val="00DD5F1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uiPriority w:val="1"/>
    <w:qFormat/>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8B42E4"/>
    <w:rPr>
      <w:rFonts w:ascii="Times New Roman" w:eastAsia="Calibri" w:hAnsi="Times New Roman" w:cs="Calibri"/>
      <w:b/>
      <w:bCs/>
      <w:szCs w:val="28"/>
      <w:lang w:val="en-US" w:eastAsia="en-US"/>
    </w:rPr>
  </w:style>
  <w:style w:type="paragraph" w:customStyle="1" w:styleId="E4F69C4983E145E8A69F3A28C760DDD6">
    <w:name w:val="E4F69C4983E145E8A69F3A28C760DDD6"/>
  </w:style>
  <w:style w:type="paragraph" w:customStyle="1" w:styleId="447AD247341E4483B31FAF39B48FC8CE">
    <w:name w:val="447AD247341E4483B31FAF39B48FC8CE"/>
  </w:style>
  <w:style w:type="paragraph" w:customStyle="1" w:styleId="5D437547FA8646C9A19CE6DB19300F83">
    <w:name w:val="5D437547FA8646C9A19CE6DB19300F83"/>
  </w:style>
  <w:style w:type="paragraph" w:customStyle="1" w:styleId="9576FF0DE3A8454BB5DDAF7EE9AABA04">
    <w:name w:val="9576FF0DE3A8454BB5DDAF7EE9AABA04"/>
  </w:style>
  <w:style w:type="paragraph" w:customStyle="1" w:styleId="94C166B12D47463F9DD6C35C7C7E6093">
    <w:name w:val="94C166B12D47463F9DD6C35C7C7E6093"/>
  </w:style>
  <w:style w:type="paragraph" w:customStyle="1" w:styleId="B280A878A65F461F8325C45AA1283F2B">
    <w:name w:val="B280A878A65F461F8325C45AA1283F2B"/>
  </w:style>
  <w:style w:type="paragraph" w:customStyle="1" w:styleId="4AEA3A38234544E4983E703D06E49688">
    <w:name w:val="4AEA3A38234544E4983E703D06E49688"/>
  </w:style>
  <w:style w:type="paragraph" w:customStyle="1" w:styleId="2B3F55C487854DFCBA542D57A8800C22">
    <w:name w:val="2B3F55C487854DFCBA542D57A8800C22"/>
  </w:style>
  <w:style w:type="paragraph" w:customStyle="1" w:styleId="4AE2386BF99646C6A85DA834A186C6A9">
    <w:name w:val="4AE2386BF99646C6A85DA834A186C6A9"/>
  </w:style>
  <w:style w:type="paragraph" w:customStyle="1" w:styleId="CE50284723AF42468E16B1D93145CAAA">
    <w:name w:val="CE50284723AF42468E16B1D93145CAAA"/>
  </w:style>
  <w:style w:type="paragraph" w:customStyle="1" w:styleId="6A186A262F224FC58BD435B2C88BFF45">
    <w:name w:val="6A186A262F224FC58BD435B2C88BFF45"/>
  </w:style>
  <w:style w:type="paragraph" w:customStyle="1" w:styleId="5ADA6D2DE38E44C6A4BEDF2BD0F359F9">
    <w:name w:val="5ADA6D2DE38E44C6A4BEDF2BD0F359F9"/>
  </w:style>
  <w:style w:type="paragraph" w:customStyle="1" w:styleId="DE72473EB302413FB2762EE41E10AEF3">
    <w:name w:val="DE72473EB302413FB2762EE41E10AEF3"/>
  </w:style>
  <w:style w:type="character" w:styleId="Platzhaltertext">
    <w:name w:val="Placeholder Text"/>
    <w:basedOn w:val="Absatz-Standardschriftart"/>
    <w:uiPriority w:val="99"/>
    <w:semiHidden/>
    <w:rsid w:val="008B42E4"/>
    <w:rPr>
      <w:color w:val="808080"/>
    </w:rPr>
  </w:style>
  <w:style w:type="paragraph" w:customStyle="1" w:styleId="6C904FF184C144719000FF2DCEF009A1">
    <w:name w:val="6C904FF184C144719000FF2DCEF009A1"/>
    <w:rsid w:val="00506183"/>
  </w:style>
  <w:style w:type="paragraph" w:customStyle="1" w:styleId="9005C0760B384CBDBEBE75DB9F75BDA9">
    <w:name w:val="9005C0760B384CBDBEBE75DB9F75BDA9"/>
    <w:rsid w:val="00506183"/>
  </w:style>
  <w:style w:type="paragraph" w:customStyle="1" w:styleId="621D82E2067645D9BD0FEA23F8050776">
    <w:name w:val="621D82E2067645D9BD0FEA23F8050776"/>
    <w:rsid w:val="00506183"/>
  </w:style>
  <w:style w:type="paragraph" w:customStyle="1" w:styleId="AF88DCEDB716470FBFF9C5854ACF2E23">
    <w:name w:val="AF88DCEDB716470FBFF9C5854ACF2E23"/>
    <w:rsid w:val="00506183"/>
  </w:style>
  <w:style w:type="paragraph" w:customStyle="1" w:styleId="B334CE4928954D5AB08946DEAA48914B">
    <w:name w:val="B334CE4928954D5AB08946DEAA48914B"/>
    <w:rsid w:val="00506183"/>
  </w:style>
  <w:style w:type="paragraph" w:customStyle="1" w:styleId="181A97EB31C14A8CA901BAEABADD3F26">
    <w:name w:val="181A97EB31C14A8CA901BAEABADD3F26"/>
    <w:rsid w:val="00506183"/>
  </w:style>
  <w:style w:type="paragraph" w:customStyle="1" w:styleId="0F71DECECD6F45FC987A1A1F2FB7D44D">
    <w:name w:val="0F71DECECD6F45FC987A1A1F2FB7D44D"/>
    <w:rsid w:val="00506183"/>
  </w:style>
  <w:style w:type="paragraph" w:customStyle="1" w:styleId="6B95263530794BB4971C1B4ED7D4FCBF">
    <w:name w:val="6B95263530794BB4971C1B4ED7D4FCBF"/>
    <w:rsid w:val="00506183"/>
  </w:style>
  <w:style w:type="paragraph" w:customStyle="1" w:styleId="1314F125CEB44D1AB75D976B7AB82AE4">
    <w:name w:val="1314F125CEB44D1AB75D976B7AB82AE4"/>
    <w:rsid w:val="00506183"/>
  </w:style>
  <w:style w:type="paragraph" w:customStyle="1" w:styleId="2E5C4AB4547A4D37BDF39EAD22605939">
    <w:name w:val="2E5C4AB4547A4D37BDF39EAD22605939"/>
    <w:rsid w:val="00506183"/>
  </w:style>
  <w:style w:type="paragraph" w:customStyle="1" w:styleId="447AD247341E4483B31FAF39B48FC8CE1">
    <w:name w:val="447AD247341E4483B31FAF39B48FC8CE1"/>
    <w:rsid w:val="00506183"/>
    <w:pPr>
      <w:widowControl w:val="0"/>
      <w:autoSpaceDE w:val="0"/>
      <w:autoSpaceDN w:val="0"/>
      <w:spacing w:after="0" w:line="240" w:lineRule="auto"/>
    </w:pPr>
    <w:rPr>
      <w:rFonts w:eastAsia="Calibri" w:cs="Calibri"/>
      <w:sz w:val="24"/>
      <w:szCs w:val="28"/>
      <w:lang w:val="en-US" w:eastAsia="en-US"/>
    </w:rPr>
  </w:style>
  <w:style w:type="paragraph" w:customStyle="1" w:styleId="97239F9A4C264CFABDDCB5C7DE64F9AC">
    <w:name w:val="97239F9A4C264CFABDDCB5C7DE64F9AC"/>
    <w:rsid w:val="00506183"/>
    <w:pPr>
      <w:widowControl w:val="0"/>
      <w:autoSpaceDE w:val="0"/>
      <w:autoSpaceDN w:val="0"/>
      <w:spacing w:after="0" w:line="240" w:lineRule="auto"/>
    </w:pPr>
    <w:rPr>
      <w:rFonts w:eastAsia="Calibri" w:cs="Calibri"/>
      <w:sz w:val="24"/>
      <w:szCs w:val="28"/>
      <w:lang w:val="en-US" w:eastAsia="en-US"/>
    </w:rPr>
  </w:style>
  <w:style w:type="paragraph" w:customStyle="1" w:styleId="5D437547FA8646C9A19CE6DB19300F831">
    <w:name w:val="5D437547FA8646C9A19CE6DB19300F831"/>
    <w:rsid w:val="00506183"/>
    <w:pPr>
      <w:widowControl w:val="0"/>
      <w:autoSpaceDE w:val="0"/>
      <w:autoSpaceDN w:val="0"/>
      <w:spacing w:after="0" w:line="240" w:lineRule="auto"/>
    </w:pPr>
    <w:rPr>
      <w:rFonts w:eastAsia="Calibri" w:cs="Calibri"/>
      <w:sz w:val="24"/>
      <w:szCs w:val="28"/>
      <w:lang w:val="en-US" w:eastAsia="en-US"/>
    </w:rPr>
  </w:style>
  <w:style w:type="paragraph" w:customStyle="1" w:styleId="609DA842B6A64B9195BF1A436AD32AA6">
    <w:name w:val="609DA842B6A64B9195BF1A436AD32AA6"/>
    <w:rsid w:val="00506183"/>
    <w:pPr>
      <w:widowControl w:val="0"/>
      <w:autoSpaceDE w:val="0"/>
      <w:autoSpaceDN w:val="0"/>
      <w:spacing w:after="0" w:line="240" w:lineRule="auto"/>
    </w:pPr>
    <w:rPr>
      <w:rFonts w:eastAsia="Calibri" w:cs="Calibri"/>
      <w:sz w:val="24"/>
      <w:szCs w:val="28"/>
      <w:lang w:val="en-US" w:eastAsia="en-US"/>
    </w:rPr>
  </w:style>
  <w:style w:type="paragraph" w:customStyle="1" w:styleId="B280A878A65F461F8325C45AA1283F2B1">
    <w:name w:val="B280A878A65F461F8325C45AA1283F2B1"/>
    <w:rsid w:val="00506183"/>
    <w:pPr>
      <w:widowControl w:val="0"/>
      <w:autoSpaceDE w:val="0"/>
      <w:autoSpaceDN w:val="0"/>
      <w:spacing w:after="0" w:line="240" w:lineRule="auto"/>
    </w:pPr>
    <w:rPr>
      <w:rFonts w:eastAsia="Calibri" w:cs="Calibri"/>
      <w:sz w:val="24"/>
      <w:szCs w:val="28"/>
      <w:lang w:val="en-US" w:eastAsia="en-US"/>
    </w:rPr>
  </w:style>
  <w:style w:type="paragraph" w:customStyle="1" w:styleId="D71C5803AEEC4A639A7BAA1946148678">
    <w:name w:val="D71C5803AEEC4A639A7BAA1946148678"/>
    <w:rsid w:val="00506183"/>
    <w:pPr>
      <w:widowControl w:val="0"/>
      <w:autoSpaceDE w:val="0"/>
      <w:autoSpaceDN w:val="0"/>
      <w:spacing w:after="0" w:line="240" w:lineRule="auto"/>
    </w:pPr>
    <w:rPr>
      <w:rFonts w:eastAsia="Calibri" w:cs="Calibri"/>
      <w:sz w:val="24"/>
      <w:szCs w:val="28"/>
      <w:lang w:val="en-US" w:eastAsia="en-US"/>
    </w:rPr>
  </w:style>
  <w:style w:type="paragraph" w:customStyle="1" w:styleId="6C904FF184C144719000FF2DCEF009A11">
    <w:name w:val="6C904FF184C144719000FF2DCEF009A11"/>
    <w:rsid w:val="00506183"/>
    <w:pPr>
      <w:widowControl w:val="0"/>
      <w:autoSpaceDE w:val="0"/>
      <w:autoSpaceDN w:val="0"/>
      <w:spacing w:after="0" w:line="240" w:lineRule="auto"/>
    </w:pPr>
    <w:rPr>
      <w:rFonts w:eastAsia="Calibri" w:cs="Calibri"/>
      <w:sz w:val="24"/>
      <w:szCs w:val="28"/>
      <w:lang w:val="en-US" w:eastAsia="en-US"/>
    </w:rPr>
  </w:style>
  <w:style w:type="paragraph" w:customStyle="1" w:styleId="9005C0760B384CBDBEBE75DB9F75BDA91">
    <w:name w:val="9005C0760B384CBDBEBE75DB9F75BDA91"/>
    <w:rsid w:val="00506183"/>
    <w:pPr>
      <w:widowControl w:val="0"/>
      <w:autoSpaceDE w:val="0"/>
      <w:autoSpaceDN w:val="0"/>
      <w:spacing w:after="0" w:line="240" w:lineRule="auto"/>
    </w:pPr>
    <w:rPr>
      <w:rFonts w:eastAsia="Calibri" w:cs="Calibri"/>
      <w:sz w:val="24"/>
      <w:szCs w:val="28"/>
      <w:lang w:val="en-US" w:eastAsia="en-US"/>
    </w:rPr>
  </w:style>
  <w:style w:type="paragraph" w:customStyle="1" w:styleId="AF88DCEDB716470FBFF9C5854ACF2E231">
    <w:name w:val="AF88DCEDB716470FBFF9C5854ACF2E231"/>
    <w:rsid w:val="00506183"/>
    <w:pPr>
      <w:widowControl w:val="0"/>
      <w:autoSpaceDE w:val="0"/>
      <w:autoSpaceDN w:val="0"/>
      <w:spacing w:after="0" w:line="240" w:lineRule="auto"/>
    </w:pPr>
    <w:rPr>
      <w:rFonts w:eastAsia="Calibri" w:cs="Calibri"/>
      <w:sz w:val="24"/>
      <w:szCs w:val="28"/>
      <w:lang w:val="en-US" w:eastAsia="en-US"/>
    </w:rPr>
  </w:style>
  <w:style w:type="paragraph" w:customStyle="1" w:styleId="B334CE4928954D5AB08946DEAA48914B1">
    <w:name w:val="B334CE4928954D5AB08946DEAA48914B1"/>
    <w:rsid w:val="00506183"/>
    <w:pPr>
      <w:widowControl w:val="0"/>
      <w:autoSpaceDE w:val="0"/>
      <w:autoSpaceDN w:val="0"/>
      <w:spacing w:after="0" w:line="240" w:lineRule="auto"/>
    </w:pPr>
    <w:rPr>
      <w:rFonts w:eastAsia="Calibri" w:cs="Calibri"/>
      <w:sz w:val="24"/>
      <w:szCs w:val="28"/>
      <w:lang w:val="en-US" w:eastAsia="en-US"/>
    </w:rPr>
  </w:style>
  <w:style w:type="paragraph" w:customStyle="1" w:styleId="4AE2386BF99646C6A85DA834A186C6A91">
    <w:name w:val="4AE2386BF99646C6A85DA834A186C6A91"/>
    <w:rsid w:val="00506183"/>
    <w:pPr>
      <w:widowControl w:val="0"/>
      <w:autoSpaceDE w:val="0"/>
      <w:autoSpaceDN w:val="0"/>
      <w:spacing w:after="0" w:line="240" w:lineRule="auto"/>
    </w:pPr>
    <w:rPr>
      <w:rFonts w:eastAsia="Calibri" w:cs="Calibri"/>
      <w:sz w:val="24"/>
      <w:szCs w:val="28"/>
      <w:lang w:val="en-US" w:eastAsia="en-US"/>
    </w:rPr>
  </w:style>
  <w:style w:type="paragraph" w:customStyle="1" w:styleId="CE50284723AF42468E16B1D93145CAAA1">
    <w:name w:val="CE50284723AF42468E16B1D93145CAAA1"/>
    <w:rsid w:val="00506183"/>
    <w:pPr>
      <w:widowControl w:val="0"/>
      <w:autoSpaceDE w:val="0"/>
      <w:autoSpaceDN w:val="0"/>
      <w:spacing w:after="0" w:line="240" w:lineRule="auto"/>
    </w:pPr>
    <w:rPr>
      <w:rFonts w:eastAsia="Calibri" w:cs="Calibri"/>
      <w:sz w:val="24"/>
      <w:szCs w:val="28"/>
      <w:lang w:val="en-US" w:eastAsia="en-US"/>
    </w:rPr>
  </w:style>
  <w:style w:type="paragraph" w:customStyle="1" w:styleId="5ADA6D2DE38E44C6A4BEDF2BD0F359F91">
    <w:name w:val="5ADA6D2DE38E44C6A4BEDF2BD0F359F91"/>
    <w:rsid w:val="00506183"/>
    <w:pPr>
      <w:widowControl w:val="0"/>
      <w:autoSpaceDE w:val="0"/>
      <w:autoSpaceDN w:val="0"/>
      <w:spacing w:after="0" w:line="240" w:lineRule="auto"/>
    </w:pPr>
    <w:rPr>
      <w:rFonts w:eastAsia="Calibri" w:cs="Calibri"/>
      <w:sz w:val="24"/>
      <w:szCs w:val="28"/>
      <w:lang w:val="en-US" w:eastAsia="en-US"/>
    </w:rPr>
  </w:style>
  <w:style w:type="paragraph" w:customStyle="1" w:styleId="3F6D1499255E424B8B895DF6573C9C7E">
    <w:name w:val="3F6D1499255E424B8B895DF6573C9C7E"/>
    <w:rsid w:val="00506183"/>
  </w:style>
  <w:style w:type="paragraph" w:customStyle="1" w:styleId="D2B385FDF8194FD5A0654CEDDDAAC8C9">
    <w:name w:val="D2B385FDF8194FD5A0654CEDDDAAC8C9"/>
    <w:rsid w:val="00506183"/>
  </w:style>
  <w:style w:type="paragraph" w:customStyle="1" w:styleId="20FEF0D2110F4D1185128EFCE886C74F">
    <w:name w:val="20FEF0D2110F4D1185128EFCE886C74F"/>
    <w:rsid w:val="00506183"/>
  </w:style>
  <w:style w:type="paragraph" w:customStyle="1" w:styleId="51DA87DC503A46E4AEBCFA9B6C6F8C71">
    <w:name w:val="51DA87DC503A46E4AEBCFA9B6C6F8C71"/>
    <w:rsid w:val="00506183"/>
  </w:style>
  <w:style w:type="paragraph" w:customStyle="1" w:styleId="9654EF5B744A4BD98ABEBD47B1DDE30B">
    <w:name w:val="9654EF5B744A4BD98ABEBD47B1DDE30B"/>
    <w:rsid w:val="00506183"/>
  </w:style>
  <w:style w:type="paragraph" w:customStyle="1" w:styleId="9D780B3FBEDF4A9B9C5001E6444A5407">
    <w:name w:val="9D780B3FBEDF4A9B9C5001E6444A5407"/>
    <w:rsid w:val="00506183"/>
  </w:style>
  <w:style w:type="paragraph" w:customStyle="1" w:styleId="6DB081A980E345FDA8B9876E278F6150">
    <w:name w:val="6DB081A980E345FDA8B9876E278F6150"/>
    <w:rsid w:val="00506183"/>
  </w:style>
  <w:style w:type="paragraph" w:customStyle="1" w:styleId="57ADF8A11F7B4738A91ECCAE5DF24D8D">
    <w:name w:val="57ADF8A11F7B4738A91ECCAE5DF24D8D"/>
    <w:rsid w:val="00506183"/>
  </w:style>
  <w:style w:type="paragraph" w:customStyle="1" w:styleId="CF7135E3EAD8467B8BC8CB05872C8094">
    <w:name w:val="CF7135E3EAD8467B8BC8CB05872C8094"/>
    <w:rsid w:val="00506183"/>
  </w:style>
  <w:style w:type="paragraph" w:customStyle="1" w:styleId="0E01DC4877BB4AFB859444050AB9F04D">
    <w:name w:val="0E01DC4877BB4AFB859444050AB9F04D"/>
    <w:rsid w:val="00506183"/>
  </w:style>
  <w:style w:type="paragraph" w:customStyle="1" w:styleId="6CE2A272344A4C18A5992A0AFB9F2A2A">
    <w:name w:val="6CE2A272344A4C18A5992A0AFB9F2A2A"/>
    <w:rsid w:val="00506183"/>
  </w:style>
  <w:style w:type="paragraph" w:customStyle="1" w:styleId="8D86BDB4075C440CA100424D8109AF3B">
    <w:name w:val="8D86BDB4075C440CA100424D8109AF3B"/>
    <w:rsid w:val="00506183"/>
  </w:style>
  <w:style w:type="paragraph" w:customStyle="1" w:styleId="7C59F3A393D44A3E8F06279CB33916FF">
    <w:name w:val="7C59F3A393D44A3E8F06279CB33916FF"/>
    <w:rsid w:val="00506183"/>
  </w:style>
  <w:style w:type="paragraph" w:customStyle="1" w:styleId="FB97432EA8A64358BD0E302D76F1FDB8">
    <w:name w:val="FB97432EA8A64358BD0E302D76F1FDB8"/>
    <w:rsid w:val="00506183"/>
  </w:style>
  <w:style w:type="paragraph" w:customStyle="1" w:styleId="0B1DF083C75C40188C9F18BD362398F6">
    <w:name w:val="0B1DF083C75C40188C9F18BD362398F6"/>
    <w:rsid w:val="00506183"/>
  </w:style>
  <w:style w:type="paragraph" w:customStyle="1" w:styleId="9F792116EB5C4539B8F93842285922F7">
    <w:name w:val="9F792116EB5C4539B8F93842285922F7"/>
    <w:rsid w:val="00506183"/>
  </w:style>
  <w:style w:type="paragraph" w:customStyle="1" w:styleId="B524C71F80044A0BB9C966C8D2431786">
    <w:name w:val="B524C71F80044A0BB9C966C8D2431786"/>
    <w:rsid w:val="00506183"/>
  </w:style>
  <w:style w:type="paragraph" w:customStyle="1" w:styleId="E388AC85EAF24D049C3F99DFD9967376">
    <w:name w:val="E388AC85EAF24D049C3F99DFD9967376"/>
    <w:rsid w:val="00506183"/>
  </w:style>
  <w:style w:type="paragraph" w:customStyle="1" w:styleId="6CE2A272344A4C18A5992A0AFB9F2A2A1">
    <w:name w:val="6CE2A272344A4C18A5992A0AFB9F2A2A1"/>
    <w:rsid w:val="008B42E4"/>
    <w:pPr>
      <w:widowControl w:val="0"/>
      <w:autoSpaceDE w:val="0"/>
      <w:autoSpaceDN w:val="0"/>
      <w:spacing w:after="0" w:line="240" w:lineRule="auto"/>
    </w:pPr>
    <w:rPr>
      <w:rFonts w:eastAsia="Calibri" w:cs="Calibri"/>
      <w:szCs w:val="28"/>
      <w:lang w:val="en-US" w:eastAsia="en-US"/>
    </w:rPr>
  </w:style>
  <w:style w:type="paragraph" w:customStyle="1" w:styleId="8D86BDB4075C440CA100424D8109AF3B1">
    <w:name w:val="8D86BDB4075C440CA100424D8109AF3B1"/>
    <w:rsid w:val="008B42E4"/>
    <w:pPr>
      <w:widowControl w:val="0"/>
      <w:autoSpaceDE w:val="0"/>
      <w:autoSpaceDN w:val="0"/>
      <w:spacing w:after="0" w:line="240" w:lineRule="auto"/>
    </w:pPr>
    <w:rPr>
      <w:rFonts w:eastAsia="Calibri" w:cs="Calibri"/>
      <w:szCs w:val="28"/>
      <w:lang w:val="en-US" w:eastAsia="en-US"/>
    </w:rPr>
  </w:style>
  <w:style w:type="paragraph" w:customStyle="1" w:styleId="447AD247341E4483B31FAF39B48FC8CE2">
    <w:name w:val="447AD247341E4483B31FAF39B48FC8CE2"/>
    <w:rsid w:val="008B42E4"/>
    <w:pPr>
      <w:widowControl w:val="0"/>
      <w:autoSpaceDE w:val="0"/>
      <w:autoSpaceDN w:val="0"/>
      <w:spacing w:after="0" w:line="240" w:lineRule="auto"/>
    </w:pPr>
    <w:rPr>
      <w:rFonts w:eastAsia="Calibri" w:cs="Calibri"/>
      <w:szCs w:val="28"/>
      <w:lang w:val="en-US" w:eastAsia="en-US"/>
    </w:rPr>
  </w:style>
  <w:style w:type="paragraph" w:customStyle="1" w:styleId="97239F9A4C264CFABDDCB5C7DE64F9AC1">
    <w:name w:val="97239F9A4C264CFABDDCB5C7DE64F9AC1"/>
    <w:rsid w:val="008B42E4"/>
    <w:pPr>
      <w:widowControl w:val="0"/>
      <w:autoSpaceDE w:val="0"/>
      <w:autoSpaceDN w:val="0"/>
      <w:spacing w:after="0" w:line="240" w:lineRule="auto"/>
    </w:pPr>
    <w:rPr>
      <w:rFonts w:eastAsia="Calibri" w:cs="Calibri"/>
      <w:szCs w:val="28"/>
      <w:lang w:val="en-US" w:eastAsia="en-US"/>
    </w:rPr>
  </w:style>
  <w:style w:type="paragraph" w:customStyle="1" w:styleId="5D437547FA8646C9A19CE6DB19300F832">
    <w:name w:val="5D437547FA8646C9A19CE6DB19300F832"/>
    <w:rsid w:val="008B42E4"/>
    <w:pPr>
      <w:widowControl w:val="0"/>
      <w:autoSpaceDE w:val="0"/>
      <w:autoSpaceDN w:val="0"/>
      <w:spacing w:after="0" w:line="240" w:lineRule="auto"/>
    </w:pPr>
    <w:rPr>
      <w:rFonts w:eastAsia="Calibri" w:cs="Calibri"/>
      <w:szCs w:val="28"/>
      <w:lang w:val="en-US" w:eastAsia="en-US"/>
    </w:rPr>
  </w:style>
  <w:style w:type="paragraph" w:customStyle="1" w:styleId="609DA842B6A64B9195BF1A436AD32AA61">
    <w:name w:val="609DA842B6A64B9195BF1A436AD32AA61"/>
    <w:rsid w:val="008B42E4"/>
    <w:pPr>
      <w:widowControl w:val="0"/>
      <w:autoSpaceDE w:val="0"/>
      <w:autoSpaceDN w:val="0"/>
      <w:spacing w:after="0" w:line="240" w:lineRule="auto"/>
    </w:pPr>
    <w:rPr>
      <w:rFonts w:eastAsia="Calibri" w:cs="Calibri"/>
      <w:szCs w:val="28"/>
      <w:lang w:val="en-US" w:eastAsia="en-US"/>
    </w:rPr>
  </w:style>
  <w:style w:type="paragraph" w:customStyle="1" w:styleId="B280A878A65F461F8325C45AA1283F2B2">
    <w:name w:val="B280A878A65F461F8325C45AA1283F2B2"/>
    <w:rsid w:val="008B42E4"/>
    <w:pPr>
      <w:widowControl w:val="0"/>
      <w:autoSpaceDE w:val="0"/>
      <w:autoSpaceDN w:val="0"/>
      <w:spacing w:after="0" w:line="240" w:lineRule="auto"/>
    </w:pPr>
    <w:rPr>
      <w:rFonts w:eastAsia="Calibri" w:cs="Calibri"/>
      <w:szCs w:val="28"/>
      <w:lang w:val="en-US" w:eastAsia="en-US"/>
    </w:rPr>
  </w:style>
  <w:style w:type="paragraph" w:customStyle="1" w:styleId="D71C5803AEEC4A639A7BAA19461486781">
    <w:name w:val="D71C5803AEEC4A639A7BAA19461486781"/>
    <w:rsid w:val="008B42E4"/>
    <w:pPr>
      <w:widowControl w:val="0"/>
      <w:autoSpaceDE w:val="0"/>
      <w:autoSpaceDN w:val="0"/>
      <w:spacing w:after="0" w:line="240" w:lineRule="auto"/>
    </w:pPr>
    <w:rPr>
      <w:rFonts w:eastAsia="Calibri" w:cs="Calibri"/>
      <w:szCs w:val="28"/>
      <w:lang w:val="en-US" w:eastAsia="en-US"/>
    </w:rPr>
  </w:style>
  <w:style w:type="paragraph" w:customStyle="1" w:styleId="6C904FF184C144719000FF2DCEF009A12">
    <w:name w:val="6C904FF184C144719000FF2DCEF009A12"/>
    <w:rsid w:val="008B42E4"/>
    <w:pPr>
      <w:widowControl w:val="0"/>
      <w:autoSpaceDE w:val="0"/>
      <w:autoSpaceDN w:val="0"/>
      <w:spacing w:after="0" w:line="240" w:lineRule="auto"/>
    </w:pPr>
    <w:rPr>
      <w:rFonts w:eastAsia="Calibri" w:cs="Calibri"/>
      <w:szCs w:val="28"/>
      <w:lang w:val="en-US" w:eastAsia="en-US"/>
    </w:rPr>
  </w:style>
  <w:style w:type="paragraph" w:customStyle="1" w:styleId="9005C0760B384CBDBEBE75DB9F75BDA92">
    <w:name w:val="9005C0760B384CBDBEBE75DB9F75BDA92"/>
    <w:rsid w:val="008B42E4"/>
    <w:pPr>
      <w:widowControl w:val="0"/>
      <w:autoSpaceDE w:val="0"/>
      <w:autoSpaceDN w:val="0"/>
      <w:spacing w:after="0" w:line="240" w:lineRule="auto"/>
    </w:pPr>
    <w:rPr>
      <w:rFonts w:eastAsia="Calibri" w:cs="Calibri"/>
      <w:szCs w:val="28"/>
      <w:lang w:val="en-US" w:eastAsia="en-US"/>
    </w:rPr>
  </w:style>
  <w:style w:type="paragraph" w:customStyle="1" w:styleId="AF88DCEDB716470FBFF9C5854ACF2E232">
    <w:name w:val="AF88DCEDB716470FBFF9C5854ACF2E232"/>
    <w:rsid w:val="008B42E4"/>
    <w:pPr>
      <w:widowControl w:val="0"/>
      <w:autoSpaceDE w:val="0"/>
      <w:autoSpaceDN w:val="0"/>
      <w:spacing w:after="0" w:line="240" w:lineRule="auto"/>
    </w:pPr>
    <w:rPr>
      <w:rFonts w:eastAsia="Calibri" w:cs="Calibri"/>
      <w:szCs w:val="28"/>
      <w:lang w:val="en-US" w:eastAsia="en-US"/>
    </w:rPr>
  </w:style>
  <w:style w:type="paragraph" w:customStyle="1" w:styleId="B334CE4928954D5AB08946DEAA48914B2">
    <w:name w:val="B334CE4928954D5AB08946DEAA48914B2"/>
    <w:rsid w:val="008B42E4"/>
    <w:pPr>
      <w:widowControl w:val="0"/>
      <w:autoSpaceDE w:val="0"/>
      <w:autoSpaceDN w:val="0"/>
      <w:spacing w:after="0" w:line="240" w:lineRule="auto"/>
    </w:pPr>
    <w:rPr>
      <w:rFonts w:eastAsia="Calibri" w:cs="Calibri"/>
      <w:szCs w:val="28"/>
      <w:lang w:val="en-US" w:eastAsia="en-US"/>
    </w:rPr>
  </w:style>
  <w:style w:type="paragraph" w:customStyle="1" w:styleId="4AE2386BF99646C6A85DA834A186C6A92">
    <w:name w:val="4AE2386BF99646C6A85DA834A186C6A92"/>
    <w:rsid w:val="008B42E4"/>
    <w:pPr>
      <w:widowControl w:val="0"/>
      <w:autoSpaceDE w:val="0"/>
      <w:autoSpaceDN w:val="0"/>
      <w:spacing w:after="0" w:line="240" w:lineRule="auto"/>
    </w:pPr>
    <w:rPr>
      <w:rFonts w:eastAsia="Calibri" w:cs="Calibri"/>
      <w:szCs w:val="28"/>
      <w:lang w:val="en-US" w:eastAsia="en-US"/>
    </w:rPr>
  </w:style>
  <w:style w:type="paragraph" w:customStyle="1" w:styleId="1769961855814861BDD627A395AE83B5">
    <w:name w:val="1769961855814861BDD627A395AE83B5"/>
    <w:rsid w:val="008B42E4"/>
    <w:pPr>
      <w:widowControl w:val="0"/>
      <w:autoSpaceDE w:val="0"/>
      <w:autoSpaceDN w:val="0"/>
      <w:spacing w:after="0" w:line="240" w:lineRule="auto"/>
    </w:pPr>
    <w:rPr>
      <w:rFonts w:eastAsia="Calibri" w:cs="Calibri"/>
      <w:szCs w:val="28"/>
      <w:lang w:val="en-US" w:eastAsia="en-US"/>
    </w:rPr>
  </w:style>
  <w:style w:type="paragraph" w:customStyle="1" w:styleId="CE50284723AF42468E16B1D93145CAAA2">
    <w:name w:val="CE50284723AF42468E16B1D93145CAAA2"/>
    <w:rsid w:val="008B42E4"/>
    <w:pPr>
      <w:widowControl w:val="0"/>
      <w:autoSpaceDE w:val="0"/>
      <w:autoSpaceDN w:val="0"/>
      <w:spacing w:after="0" w:line="240" w:lineRule="auto"/>
    </w:pPr>
    <w:rPr>
      <w:rFonts w:eastAsia="Calibri" w:cs="Calibri"/>
      <w:szCs w:val="28"/>
      <w:lang w:val="en-US" w:eastAsia="en-US"/>
    </w:rPr>
  </w:style>
  <w:style w:type="paragraph" w:customStyle="1" w:styleId="2A5044CA1E554D1D830A8351E3FEE76A">
    <w:name w:val="2A5044CA1E554D1D830A8351E3FEE76A"/>
    <w:rsid w:val="008B42E4"/>
    <w:pPr>
      <w:widowControl w:val="0"/>
      <w:autoSpaceDE w:val="0"/>
      <w:autoSpaceDN w:val="0"/>
      <w:spacing w:after="0" w:line="240" w:lineRule="auto"/>
    </w:pPr>
    <w:rPr>
      <w:rFonts w:eastAsia="Calibri" w:cs="Calibri"/>
      <w:szCs w:val="28"/>
      <w:lang w:val="en-US" w:eastAsia="en-US"/>
    </w:rPr>
  </w:style>
  <w:style w:type="paragraph" w:customStyle="1" w:styleId="96CD4C4A7BB341D6A80E181C8D05F29E">
    <w:name w:val="96CD4C4A7BB341D6A80E181C8D05F29E"/>
    <w:rsid w:val="008B42E4"/>
    <w:pPr>
      <w:widowControl w:val="0"/>
      <w:autoSpaceDE w:val="0"/>
      <w:autoSpaceDN w:val="0"/>
      <w:spacing w:after="0" w:line="240" w:lineRule="auto"/>
    </w:pPr>
    <w:rPr>
      <w:rFonts w:eastAsia="Calibri" w:cs="Calibri"/>
      <w:szCs w:val="28"/>
      <w:lang w:val="en-US" w:eastAsia="en-US"/>
    </w:rPr>
  </w:style>
  <w:style w:type="paragraph" w:customStyle="1" w:styleId="5ADA6D2DE38E44C6A4BEDF2BD0F359F92">
    <w:name w:val="5ADA6D2DE38E44C6A4BEDF2BD0F359F92"/>
    <w:rsid w:val="008B42E4"/>
    <w:pPr>
      <w:widowControl w:val="0"/>
      <w:autoSpaceDE w:val="0"/>
      <w:autoSpaceDN w:val="0"/>
      <w:spacing w:after="0" w:line="240" w:lineRule="auto"/>
    </w:pPr>
    <w:rPr>
      <w:rFonts w:eastAsia="Calibri" w:cs="Calibri"/>
      <w:szCs w:val="28"/>
      <w:lang w:val="en-US" w:eastAsia="en-US"/>
    </w:rPr>
  </w:style>
  <w:style w:type="paragraph" w:customStyle="1" w:styleId="57ADF8A11F7B4738A91ECCAE5DF24D8D1">
    <w:name w:val="57ADF8A11F7B4738A91ECCAE5DF24D8D1"/>
    <w:rsid w:val="008B42E4"/>
    <w:pPr>
      <w:widowControl w:val="0"/>
      <w:autoSpaceDE w:val="0"/>
      <w:autoSpaceDN w:val="0"/>
      <w:spacing w:after="0" w:line="240" w:lineRule="auto"/>
    </w:pPr>
    <w:rPr>
      <w:rFonts w:eastAsia="Calibri" w:cs="Calibri"/>
      <w:szCs w:val="28"/>
      <w:lang w:val="en-US" w:eastAsia="en-US"/>
    </w:rPr>
  </w:style>
  <w:style w:type="paragraph" w:customStyle="1" w:styleId="374477AA5BA842F3AAC5D78D85C5496C">
    <w:name w:val="374477AA5BA842F3AAC5D78D85C5496C"/>
    <w:rsid w:val="008B42E4"/>
    <w:pPr>
      <w:widowControl w:val="0"/>
      <w:autoSpaceDE w:val="0"/>
      <w:autoSpaceDN w:val="0"/>
      <w:spacing w:after="0" w:line="240" w:lineRule="auto"/>
    </w:pPr>
    <w:rPr>
      <w:rFonts w:eastAsia="Calibri" w:cs="Calibri"/>
      <w:szCs w:val="28"/>
      <w:lang w:val="en-US" w:eastAsia="en-US"/>
    </w:rPr>
  </w:style>
  <w:style w:type="paragraph" w:customStyle="1" w:styleId="DE72473EB302413FB2762EE41E10AEF31">
    <w:name w:val="DE72473EB302413FB2762EE41E10AEF31"/>
    <w:rsid w:val="008B42E4"/>
    <w:pPr>
      <w:widowControl w:val="0"/>
      <w:autoSpaceDE w:val="0"/>
      <w:autoSpaceDN w:val="0"/>
      <w:spacing w:after="0" w:line="240" w:lineRule="auto"/>
    </w:pPr>
    <w:rPr>
      <w:rFonts w:eastAsia="Calibri" w:cs="Calibri"/>
      <w:szCs w:val="28"/>
      <w:lang w:val="en-US" w:eastAsia="en-US"/>
    </w:rPr>
  </w:style>
  <w:style w:type="paragraph" w:customStyle="1" w:styleId="6BE46F78D4D34FDE8B396EAABBB472CA">
    <w:name w:val="6BE46F78D4D34FDE8B396EAABBB472CA"/>
    <w:rsid w:val="008B42E4"/>
    <w:pPr>
      <w:widowControl w:val="0"/>
      <w:autoSpaceDE w:val="0"/>
      <w:autoSpaceDN w:val="0"/>
      <w:spacing w:after="0" w:line="240" w:lineRule="auto"/>
    </w:pPr>
    <w:rPr>
      <w:rFonts w:eastAsia="Calibri" w:cs="Calibri"/>
      <w:szCs w:val="28"/>
      <w:lang w:val="en-US" w:eastAsia="en-US"/>
    </w:rPr>
  </w:style>
  <w:style w:type="paragraph" w:customStyle="1" w:styleId="B524C71F80044A0BB9C966C8D24317861">
    <w:name w:val="B524C71F80044A0BB9C966C8D24317861"/>
    <w:rsid w:val="008B42E4"/>
    <w:pPr>
      <w:widowControl w:val="0"/>
      <w:autoSpaceDE w:val="0"/>
      <w:autoSpaceDN w:val="0"/>
      <w:spacing w:after="0" w:line="240" w:lineRule="auto"/>
    </w:pPr>
    <w:rPr>
      <w:rFonts w:eastAsia="Calibri" w:cs="Calibri"/>
      <w:szCs w:val="28"/>
      <w:lang w:val="en-US" w:eastAsia="en-US"/>
    </w:rPr>
  </w:style>
  <w:style w:type="paragraph" w:customStyle="1" w:styleId="4353A12ABD9D49E5A944070B1879DFA8">
    <w:name w:val="4353A12ABD9D49E5A944070B1879DFA8"/>
    <w:rsid w:val="008B42E4"/>
    <w:pPr>
      <w:widowControl w:val="0"/>
      <w:autoSpaceDE w:val="0"/>
      <w:autoSpaceDN w:val="0"/>
      <w:spacing w:after="0" w:line="240" w:lineRule="auto"/>
    </w:pPr>
    <w:rPr>
      <w:rFonts w:eastAsia="Calibri" w:cs="Calibri"/>
      <w:szCs w:val="28"/>
      <w:lang w:val="en-US" w:eastAsia="en-US"/>
    </w:rPr>
  </w:style>
  <w:style w:type="paragraph" w:customStyle="1" w:styleId="9D780B3FBEDF4A9B9C5001E6444A54071">
    <w:name w:val="9D780B3FBEDF4A9B9C5001E6444A54071"/>
    <w:rsid w:val="008B42E4"/>
    <w:pPr>
      <w:widowControl w:val="0"/>
      <w:autoSpaceDE w:val="0"/>
      <w:autoSpaceDN w:val="0"/>
      <w:spacing w:after="0" w:line="240" w:lineRule="auto"/>
    </w:pPr>
    <w:rPr>
      <w:rFonts w:eastAsia="Calibri" w:cs="Calibri"/>
      <w:szCs w:val="28"/>
      <w:lang w:val="en-US" w:eastAsia="en-US"/>
    </w:rPr>
  </w:style>
  <w:style w:type="paragraph" w:styleId="Kopfzeile">
    <w:name w:val="header"/>
    <w:basedOn w:val="Standard"/>
    <w:link w:val="KopfzeileZchn"/>
    <w:uiPriority w:val="99"/>
    <w:unhideWhenUsed/>
    <w:rsid w:val="008B42E4"/>
    <w:pPr>
      <w:widowControl w:val="0"/>
      <w:tabs>
        <w:tab w:val="center" w:pos="4680"/>
        <w:tab w:val="right" w:pos="9360"/>
      </w:tabs>
      <w:autoSpaceDE w:val="0"/>
      <w:autoSpaceDN w:val="0"/>
      <w:spacing w:after="0" w:line="240" w:lineRule="auto"/>
    </w:pPr>
    <w:rPr>
      <w:rFonts w:ascii="Corbel" w:eastAsia="Calibri" w:hAnsi="Corbel" w:cs="Times New Roman"/>
      <w:b/>
      <w:noProof/>
      <w:color w:val="731F1C"/>
      <w:sz w:val="44"/>
      <w:szCs w:val="24"/>
      <w:lang w:val="en-US" w:eastAsia="en-US"/>
    </w:rPr>
  </w:style>
  <w:style w:type="character" w:customStyle="1" w:styleId="KopfzeileZchn">
    <w:name w:val="Kopfzeile Zchn"/>
    <w:basedOn w:val="Absatz-Standardschriftart"/>
    <w:link w:val="Kopfzeile"/>
    <w:uiPriority w:val="99"/>
    <w:rsid w:val="008B42E4"/>
    <w:rPr>
      <w:rFonts w:ascii="Corbel" w:eastAsia="Calibri" w:hAnsi="Corbel" w:cs="Times New Roman"/>
      <w:b/>
      <w:noProof/>
      <w:color w:val="731F1C"/>
      <w:sz w:val="44"/>
      <w:szCs w:val="24"/>
      <w:lang w:val="en-US" w:eastAsia="en-US"/>
    </w:rPr>
  </w:style>
  <w:style w:type="paragraph" w:customStyle="1" w:styleId="E4F69C4983E145E8A69F3A28C760DDD61">
    <w:name w:val="E4F69C4983E145E8A69F3A28C760DDD61"/>
    <w:rsid w:val="008B42E4"/>
    <w:pPr>
      <w:widowControl w:val="0"/>
      <w:autoSpaceDE w:val="0"/>
      <w:autoSpaceDN w:val="0"/>
      <w:spacing w:after="0" w:line="240" w:lineRule="auto"/>
    </w:pPr>
    <w:rPr>
      <w:rFonts w:eastAsia="Calibri" w:cs="Calibri"/>
      <w:szCs w:val="28"/>
      <w:lang w:val="en-US" w:eastAsia="en-US"/>
    </w:rPr>
  </w:style>
  <w:style w:type="paragraph" w:customStyle="1" w:styleId="434CBA7A74D44CEE93E06DD49C895E1E">
    <w:name w:val="434CBA7A74D44CEE93E06DD49C895E1E"/>
    <w:rsid w:val="008B42E4"/>
  </w:style>
  <w:style w:type="paragraph" w:customStyle="1" w:styleId="5AD008970E95472FA4F3942A8DE8D765">
    <w:name w:val="5AD008970E95472FA4F3942A8DE8D765"/>
    <w:rsid w:val="008B42E4"/>
  </w:style>
  <w:style w:type="paragraph" w:customStyle="1" w:styleId="4C4D98566DD349B3AC8897BBF40B8842">
    <w:name w:val="4C4D98566DD349B3AC8897BBF40B8842"/>
    <w:rsid w:val="008B42E4"/>
  </w:style>
  <w:style w:type="paragraph" w:customStyle="1" w:styleId="876486D1EC024097AC2BD0501213A238">
    <w:name w:val="876486D1EC024097AC2BD0501213A238"/>
    <w:rsid w:val="008B42E4"/>
  </w:style>
  <w:style w:type="paragraph" w:customStyle="1" w:styleId="70D4FD6EA7674AEE96CB2D4C7EFFA35B">
    <w:name w:val="70D4FD6EA7674AEE96CB2D4C7EFFA35B"/>
    <w:rsid w:val="008B42E4"/>
  </w:style>
  <w:style w:type="paragraph" w:customStyle="1" w:styleId="030E9FDFCD81495FB6421B806DFEBA48">
    <w:name w:val="030E9FDFCD81495FB6421B806DFEBA48"/>
    <w:rsid w:val="008B42E4"/>
  </w:style>
  <w:style w:type="paragraph" w:customStyle="1" w:styleId="181E196F11B1425FBC94B8F5E7F56C23">
    <w:name w:val="181E196F11B1425FBC94B8F5E7F56C23"/>
    <w:rsid w:val="008B42E4"/>
  </w:style>
  <w:style w:type="paragraph" w:customStyle="1" w:styleId="F1A9C87AAA98480FBFB81094AE44A43B">
    <w:name w:val="F1A9C87AAA98480FBFB81094AE44A43B"/>
    <w:rsid w:val="008B42E4"/>
  </w:style>
  <w:style w:type="paragraph" w:customStyle="1" w:styleId="7CAF6E6199D844E7A42903B09866A8C2">
    <w:name w:val="7CAF6E6199D844E7A42903B09866A8C2"/>
    <w:rsid w:val="008B42E4"/>
  </w:style>
  <w:style w:type="paragraph" w:customStyle="1" w:styleId="A2B073D2054940AC93B727BEA8BA79C3">
    <w:name w:val="A2B073D2054940AC93B727BEA8BA79C3"/>
    <w:rsid w:val="008B42E4"/>
  </w:style>
  <w:style w:type="paragraph" w:customStyle="1" w:styleId="D70DC8ABFF00435A97590D36011EE60B">
    <w:name w:val="D70DC8ABFF00435A97590D36011EE60B"/>
    <w:rsid w:val="008B42E4"/>
  </w:style>
  <w:style w:type="paragraph" w:customStyle="1" w:styleId="6057058BBC804413AEB2C93F55544E00">
    <w:name w:val="6057058BBC804413AEB2C93F55544E00"/>
    <w:rsid w:val="008B42E4"/>
  </w:style>
  <w:style w:type="paragraph" w:customStyle="1" w:styleId="FB914EE06A2740F4AC9FFF0BFF90DE63">
    <w:name w:val="FB914EE06A2740F4AC9FFF0BFF90DE63"/>
    <w:rsid w:val="008B42E4"/>
  </w:style>
  <w:style w:type="paragraph" w:customStyle="1" w:styleId="32A32E1B24FA49B199D780A821BA97C8">
    <w:name w:val="32A32E1B24FA49B199D780A821BA97C8"/>
    <w:rsid w:val="008B42E4"/>
  </w:style>
  <w:style w:type="paragraph" w:customStyle="1" w:styleId="538CF18CECDE4594A11BD2C772C3E651">
    <w:name w:val="538CF18CECDE4594A11BD2C772C3E651"/>
    <w:rsid w:val="008B42E4"/>
  </w:style>
  <w:style w:type="paragraph" w:customStyle="1" w:styleId="2D637607356443EEA34FE4D8B696E398">
    <w:name w:val="2D637607356443EEA34FE4D8B696E398"/>
    <w:rsid w:val="008B42E4"/>
  </w:style>
  <w:style w:type="paragraph" w:customStyle="1" w:styleId="C74C406289E047E5BAAF1759A8250BB2">
    <w:name w:val="C74C406289E047E5BAAF1759A8250BB2"/>
    <w:rsid w:val="008B42E4"/>
  </w:style>
  <w:style w:type="paragraph" w:customStyle="1" w:styleId="2354E5BF94F24DBBBE1E76DDBA6DB62C">
    <w:name w:val="2354E5BF94F24DBBBE1E76DDBA6DB62C"/>
    <w:rsid w:val="008B42E4"/>
  </w:style>
  <w:style w:type="paragraph" w:customStyle="1" w:styleId="6EB00F7E3A294267BB221A0CFBF06464">
    <w:name w:val="6EB00F7E3A294267BB221A0CFBF06464"/>
    <w:rsid w:val="008B42E4"/>
  </w:style>
  <w:style w:type="paragraph" w:customStyle="1" w:styleId="361F42AB3869471B87A163C4B1EC5629">
    <w:name w:val="361F42AB3869471B87A163C4B1EC5629"/>
    <w:rsid w:val="008B42E4"/>
  </w:style>
  <w:style w:type="paragraph" w:customStyle="1" w:styleId="59530E2A7E424011BF133A862FE76D78">
    <w:name w:val="59530E2A7E424011BF133A862FE76D78"/>
    <w:rsid w:val="008B42E4"/>
  </w:style>
  <w:style w:type="paragraph" w:customStyle="1" w:styleId="084E08594DD44764B55B05C0F73E4893">
    <w:name w:val="084E08594DD44764B55B05C0F73E4893"/>
    <w:rsid w:val="008B42E4"/>
  </w:style>
  <w:style w:type="paragraph" w:customStyle="1" w:styleId="742E2B61ABA54B31B921FD4ACC3C17DC">
    <w:name w:val="742E2B61ABA54B31B921FD4ACC3C17DC"/>
    <w:rsid w:val="008B42E4"/>
  </w:style>
  <w:style w:type="paragraph" w:customStyle="1" w:styleId="900435EC11784AD3AF50385FF4C5430C">
    <w:name w:val="900435EC11784AD3AF50385FF4C5430C"/>
    <w:rsid w:val="008B42E4"/>
  </w:style>
  <w:style w:type="paragraph" w:customStyle="1" w:styleId="491A487000094946BEEE78BAEB396FFF">
    <w:name w:val="491A487000094946BEEE78BAEB396FFF"/>
    <w:rsid w:val="008B42E4"/>
  </w:style>
  <w:style w:type="paragraph" w:customStyle="1" w:styleId="F47BD4F085A34A6FB0ABC22395E303AF">
    <w:name w:val="F47BD4F085A34A6FB0ABC22395E303AF"/>
    <w:rsid w:val="008B42E4"/>
  </w:style>
  <w:style w:type="paragraph" w:customStyle="1" w:styleId="FD0ECC26557D4BB0B95398B63C6B6EF2">
    <w:name w:val="FD0ECC26557D4BB0B95398B63C6B6EF2"/>
    <w:rsid w:val="008B42E4"/>
  </w:style>
  <w:style w:type="paragraph" w:customStyle="1" w:styleId="F56EBFDDD8234A7597D3F51B0BB320C3">
    <w:name w:val="F56EBFDDD8234A7597D3F51B0BB320C3"/>
    <w:rsid w:val="008B42E4"/>
  </w:style>
  <w:style w:type="paragraph" w:customStyle="1" w:styleId="0B614226441943E1BEEEDC2E8B45DC4C">
    <w:name w:val="0B614226441943E1BEEEDC2E8B45DC4C"/>
    <w:rsid w:val="008B42E4"/>
  </w:style>
  <w:style w:type="paragraph" w:customStyle="1" w:styleId="4DAC70BE213549C6A629B7B928B5221F">
    <w:name w:val="4DAC70BE213549C6A629B7B928B5221F"/>
    <w:rsid w:val="008B42E4"/>
  </w:style>
  <w:style w:type="paragraph" w:customStyle="1" w:styleId="07C5B33F73304BD3B6C2242D7187B916">
    <w:name w:val="07C5B33F73304BD3B6C2242D7187B916"/>
    <w:rsid w:val="008B42E4"/>
  </w:style>
  <w:style w:type="paragraph" w:customStyle="1" w:styleId="994938F94EAD4D8DAD1BDB4C0F8DBDFB">
    <w:name w:val="994938F94EAD4D8DAD1BDB4C0F8DBDFB"/>
    <w:rsid w:val="008B42E4"/>
  </w:style>
  <w:style w:type="paragraph" w:customStyle="1" w:styleId="6AA0A7FF8EF04A169986F91667ABD6EF">
    <w:name w:val="6AA0A7FF8EF04A169986F91667ABD6EF"/>
    <w:rsid w:val="008B42E4"/>
  </w:style>
  <w:style w:type="paragraph" w:customStyle="1" w:styleId="FADB5A5719444C62B35F34D400E35380">
    <w:name w:val="FADB5A5719444C62B35F34D400E35380"/>
    <w:rsid w:val="008B42E4"/>
  </w:style>
  <w:style w:type="paragraph" w:customStyle="1" w:styleId="1191C35E50A34593824DB86E88A1FAD0">
    <w:name w:val="1191C35E50A34593824DB86E88A1FAD0"/>
    <w:rsid w:val="008B42E4"/>
  </w:style>
  <w:style w:type="paragraph" w:customStyle="1" w:styleId="493962B3F60D42BDA35DC1C93BEB2DE0">
    <w:name w:val="493962B3F60D42BDA35DC1C93BEB2DE0"/>
    <w:rsid w:val="008B42E4"/>
  </w:style>
  <w:style w:type="paragraph" w:customStyle="1" w:styleId="A5156EA5A05E4FF6BC8051E4B62E1016">
    <w:name w:val="A5156EA5A05E4FF6BC8051E4B62E1016"/>
    <w:rsid w:val="008B42E4"/>
  </w:style>
  <w:style w:type="paragraph" w:customStyle="1" w:styleId="BAA2F0983B834C0DBCD20795F3A3072C">
    <w:name w:val="BAA2F0983B834C0DBCD20795F3A3072C"/>
    <w:rsid w:val="008B42E4"/>
  </w:style>
  <w:style w:type="paragraph" w:customStyle="1" w:styleId="C3BA4EAEAE9545DDA7034C0E0F9D8D9D">
    <w:name w:val="C3BA4EAEAE9545DDA7034C0E0F9D8D9D"/>
    <w:rsid w:val="008B42E4"/>
  </w:style>
  <w:style w:type="paragraph" w:customStyle="1" w:styleId="9D69C5323984464986B8ED3BB733402A">
    <w:name w:val="9D69C5323984464986B8ED3BB733402A"/>
    <w:rsid w:val="008B42E4"/>
  </w:style>
  <w:style w:type="paragraph" w:customStyle="1" w:styleId="27FB27800FFB4F66A032B8D3859CE1A7">
    <w:name w:val="27FB27800FFB4F66A032B8D3859CE1A7"/>
    <w:rsid w:val="008B42E4"/>
  </w:style>
  <w:style w:type="paragraph" w:customStyle="1" w:styleId="D6A90D471B0742F2BF03FA90CBB78D82">
    <w:name w:val="D6A90D471B0742F2BF03FA90CBB78D82"/>
    <w:rsid w:val="008B42E4"/>
  </w:style>
  <w:style w:type="paragraph" w:customStyle="1" w:styleId="ACEF5F7B9C6C445191B5900D104BF674">
    <w:name w:val="ACEF5F7B9C6C445191B5900D104BF674"/>
    <w:rsid w:val="008B42E4"/>
  </w:style>
  <w:style w:type="paragraph" w:customStyle="1" w:styleId="DDCCB0F1684C451F9A6479897217A9BF">
    <w:name w:val="DDCCB0F1684C451F9A6479897217A9BF"/>
    <w:rsid w:val="008B42E4"/>
  </w:style>
  <w:style w:type="paragraph" w:customStyle="1" w:styleId="194D893EF59B469BB709562FC2C8703C">
    <w:name w:val="194D893EF59B469BB709562FC2C8703C"/>
    <w:rsid w:val="008B42E4"/>
  </w:style>
  <w:style w:type="paragraph" w:customStyle="1" w:styleId="0A5A177F0A8040CEA1710B35A9A294CB">
    <w:name w:val="0A5A177F0A8040CEA1710B35A9A294CB"/>
    <w:rsid w:val="008B42E4"/>
  </w:style>
  <w:style w:type="paragraph" w:customStyle="1" w:styleId="3FECEAE3116145DCA4B60C3FEF7BD4A3">
    <w:name w:val="3FECEAE3116145DCA4B60C3FEF7BD4A3"/>
    <w:rsid w:val="008B42E4"/>
  </w:style>
  <w:style w:type="paragraph" w:customStyle="1" w:styleId="DA0418E196A445B8AB30B1DC86BC42C4">
    <w:name w:val="DA0418E196A445B8AB30B1DC86BC42C4"/>
    <w:rsid w:val="008B42E4"/>
  </w:style>
  <w:style w:type="paragraph" w:customStyle="1" w:styleId="07C5B33F73304BD3B6C2242D7187B9161">
    <w:name w:val="07C5B33F73304BD3B6C2242D7187B9161"/>
    <w:rsid w:val="008B42E4"/>
    <w:pPr>
      <w:widowControl w:val="0"/>
      <w:autoSpaceDE w:val="0"/>
      <w:autoSpaceDN w:val="0"/>
      <w:spacing w:after="0" w:line="240" w:lineRule="auto"/>
    </w:pPr>
    <w:rPr>
      <w:rFonts w:eastAsia="Calibri" w:cs="Calibri"/>
      <w:szCs w:val="28"/>
      <w:lang w:val="en-US" w:eastAsia="en-US"/>
    </w:rPr>
  </w:style>
  <w:style w:type="paragraph" w:customStyle="1" w:styleId="994938F94EAD4D8DAD1BDB4C0F8DBDFB1">
    <w:name w:val="994938F94EAD4D8DAD1BDB4C0F8DBDFB1"/>
    <w:rsid w:val="008B42E4"/>
    <w:pPr>
      <w:widowControl w:val="0"/>
      <w:autoSpaceDE w:val="0"/>
      <w:autoSpaceDN w:val="0"/>
      <w:spacing w:after="0" w:line="240" w:lineRule="auto"/>
    </w:pPr>
    <w:rPr>
      <w:rFonts w:eastAsia="Calibri" w:cs="Calibri"/>
      <w:szCs w:val="28"/>
      <w:lang w:val="en-US" w:eastAsia="en-US"/>
    </w:rPr>
  </w:style>
  <w:style w:type="paragraph" w:customStyle="1" w:styleId="6AA0A7FF8EF04A169986F91667ABD6EF1">
    <w:name w:val="6AA0A7FF8EF04A169986F91667ABD6EF1"/>
    <w:rsid w:val="008B42E4"/>
    <w:pPr>
      <w:widowControl w:val="0"/>
      <w:autoSpaceDE w:val="0"/>
      <w:autoSpaceDN w:val="0"/>
      <w:spacing w:after="0" w:line="240" w:lineRule="auto"/>
    </w:pPr>
    <w:rPr>
      <w:rFonts w:eastAsia="Calibri" w:cs="Calibri"/>
      <w:szCs w:val="28"/>
      <w:lang w:val="en-US" w:eastAsia="en-US"/>
    </w:rPr>
  </w:style>
  <w:style w:type="paragraph" w:customStyle="1" w:styleId="FADB5A5719444C62B35F34D400E353801">
    <w:name w:val="FADB5A5719444C62B35F34D400E353801"/>
    <w:rsid w:val="008B42E4"/>
    <w:pPr>
      <w:widowControl w:val="0"/>
      <w:autoSpaceDE w:val="0"/>
      <w:autoSpaceDN w:val="0"/>
      <w:spacing w:after="0" w:line="240" w:lineRule="auto"/>
    </w:pPr>
    <w:rPr>
      <w:rFonts w:eastAsia="Calibri" w:cs="Calibri"/>
      <w:szCs w:val="28"/>
      <w:lang w:val="en-US" w:eastAsia="en-US"/>
    </w:rPr>
  </w:style>
  <w:style w:type="paragraph" w:customStyle="1" w:styleId="1191C35E50A34593824DB86E88A1FAD01">
    <w:name w:val="1191C35E50A34593824DB86E88A1FAD01"/>
    <w:rsid w:val="008B42E4"/>
    <w:pPr>
      <w:widowControl w:val="0"/>
      <w:autoSpaceDE w:val="0"/>
      <w:autoSpaceDN w:val="0"/>
      <w:spacing w:after="0" w:line="240" w:lineRule="auto"/>
    </w:pPr>
    <w:rPr>
      <w:rFonts w:eastAsia="Calibri" w:cs="Calibri"/>
      <w:szCs w:val="28"/>
      <w:lang w:val="en-US" w:eastAsia="en-US"/>
    </w:rPr>
  </w:style>
  <w:style w:type="paragraph" w:customStyle="1" w:styleId="493962B3F60D42BDA35DC1C93BEB2DE01">
    <w:name w:val="493962B3F60D42BDA35DC1C93BEB2DE01"/>
    <w:rsid w:val="008B42E4"/>
    <w:pPr>
      <w:widowControl w:val="0"/>
      <w:autoSpaceDE w:val="0"/>
      <w:autoSpaceDN w:val="0"/>
      <w:spacing w:after="0" w:line="240" w:lineRule="auto"/>
    </w:pPr>
    <w:rPr>
      <w:rFonts w:eastAsia="Calibri" w:cs="Calibri"/>
      <w:szCs w:val="28"/>
      <w:lang w:val="en-US" w:eastAsia="en-US"/>
    </w:rPr>
  </w:style>
  <w:style w:type="paragraph" w:customStyle="1" w:styleId="A5156EA5A05E4FF6BC8051E4B62E10161">
    <w:name w:val="A5156EA5A05E4FF6BC8051E4B62E10161"/>
    <w:rsid w:val="008B42E4"/>
    <w:pPr>
      <w:widowControl w:val="0"/>
      <w:autoSpaceDE w:val="0"/>
      <w:autoSpaceDN w:val="0"/>
      <w:spacing w:after="0" w:line="240" w:lineRule="auto"/>
    </w:pPr>
    <w:rPr>
      <w:rFonts w:eastAsia="Calibri" w:cs="Calibri"/>
      <w:szCs w:val="28"/>
      <w:lang w:val="en-US" w:eastAsia="en-US"/>
    </w:rPr>
  </w:style>
  <w:style w:type="paragraph" w:customStyle="1" w:styleId="C3BA4EAEAE9545DDA7034C0E0F9D8D9D1">
    <w:name w:val="C3BA4EAEAE9545DDA7034C0E0F9D8D9D1"/>
    <w:rsid w:val="008B42E4"/>
    <w:pPr>
      <w:widowControl w:val="0"/>
      <w:autoSpaceDE w:val="0"/>
      <w:autoSpaceDN w:val="0"/>
      <w:spacing w:after="0" w:line="240" w:lineRule="auto"/>
    </w:pPr>
    <w:rPr>
      <w:rFonts w:eastAsia="Calibri" w:cs="Calibri"/>
      <w:szCs w:val="28"/>
      <w:lang w:val="en-US" w:eastAsia="en-US"/>
    </w:rPr>
  </w:style>
  <w:style w:type="paragraph" w:customStyle="1" w:styleId="9D69C5323984464986B8ED3BB733402A1">
    <w:name w:val="9D69C5323984464986B8ED3BB733402A1"/>
    <w:rsid w:val="008B42E4"/>
    <w:pPr>
      <w:widowControl w:val="0"/>
      <w:autoSpaceDE w:val="0"/>
      <w:autoSpaceDN w:val="0"/>
      <w:spacing w:after="0" w:line="240" w:lineRule="auto"/>
    </w:pPr>
    <w:rPr>
      <w:rFonts w:eastAsia="Calibri" w:cs="Calibri"/>
      <w:szCs w:val="28"/>
      <w:lang w:val="en-US" w:eastAsia="en-US"/>
    </w:rPr>
  </w:style>
  <w:style w:type="paragraph" w:customStyle="1" w:styleId="D6A90D471B0742F2BF03FA90CBB78D821">
    <w:name w:val="D6A90D471B0742F2BF03FA90CBB78D821"/>
    <w:rsid w:val="008B42E4"/>
    <w:pPr>
      <w:widowControl w:val="0"/>
      <w:autoSpaceDE w:val="0"/>
      <w:autoSpaceDN w:val="0"/>
      <w:spacing w:after="0" w:line="240" w:lineRule="auto"/>
    </w:pPr>
    <w:rPr>
      <w:rFonts w:eastAsia="Calibri" w:cs="Calibri"/>
      <w:szCs w:val="28"/>
      <w:lang w:val="en-US" w:eastAsia="en-US"/>
    </w:rPr>
  </w:style>
  <w:style w:type="paragraph" w:customStyle="1" w:styleId="ACEF5F7B9C6C445191B5900D104BF6741">
    <w:name w:val="ACEF5F7B9C6C445191B5900D104BF6741"/>
    <w:rsid w:val="008B42E4"/>
    <w:pPr>
      <w:widowControl w:val="0"/>
      <w:autoSpaceDE w:val="0"/>
      <w:autoSpaceDN w:val="0"/>
      <w:spacing w:after="0" w:line="240" w:lineRule="auto"/>
    </w:pPr>
    <w:rPr>
      <w:rFonts w:eastAsia="Calibri" w:cs="Calibri"/>
      <w:szCs w:val="28"/>
      <w:lang w:val="en-US" w:eastAsia="en-US"/>
    </w:rPr>
  </w:style>
  <w:style w:type="paragraph" w:customStyle="1" w:styleId="DDCCB0F1684C451F9A6479897217A9BF1">
    <w:name w:val="DDCCB0F1684C451F9A6479897217A9BF1"/>
    <w:rsid w:val="008B42E4"/>
    <w:pPr>
      <w:widowControl w:val="0"/>
      <w:autoSpaceDE w:val="0"/>
      <w:autoSpaceDN w:val="0"/>
      <w:spacing w:after="0" w:line="240" w:lineRule="auto"/>
    </w:pPr>
    <w:rPr>
      <w:rFonts w:eastAsia="Calibri" w:cs="Calibri"/>
      <w:szCs w:val="28"/>
      <w:lang w:val="en-US" w:eastAsia="en-US"/>
    </w:rPr>
  </w:style>
  <w:style w:type="paragraph" w:customStyle="1" w:styleId="194D893EF59B469BB709562FC2C8703C1">
    <w:name w:val="194D893EF59B469BB709562FC2C8703C1"/>
    <w:rsid w:val="008B42E4"/>
    <w:pPr>
      <w:widowControl w:val="0"/>
      <w:autoSpaceDE w:val="0"/>
      <w:autoSpaceDN w:val="0"/>
      <w:spacing w:after="0" w:line="240" w:lineRule="auto"/>
    </w:pPr>
    <w:rPr>
      <w:rFonts w:eastAsia="Calibri" w:cs="Calibri"/>
      <w:szCs w:val="28"/>
      <w:lang w:val="en-US" w:eastAsia="en-US"/>
    </w:rPr>
  </w:style>
  <w:style w:type="paragraph" w:customStyle="1" w:styleId="3FECEAE3116145DCA4B60C3FEF7BD4A31">
    <w:name w:val="3FECEAE3116145DCA4B60C3FEF7BD4A31"/>
    <w:rsid w:val="008B42E4"/>
    <w:pPr>
      <w:widowControl w:val="0"/>
      <w:autoSpaceDE w:val="0"/>
      <w:autoSpaceDN w:val="0"/>
      <w:spacing w:after="0" w:line="240" w:lineRule="auto"/>
    </w:pPr>
    <w:rPr>
      <w:rFonts w:eastAsia="Calibri" w:cs="Calibri"/>
      <w:szCs w:val="28"/>
      <w:lang w:val="en-US" w:eastAsia="en-US"/>
    </w:rPr>
  </w:style>
  <w:style w:type="paragraph" w:customStyle="1" w:styleId="DA0418E196A445B8AB30B1DC86BC42C41">
    <w:name w:val="DA0418E196A445B8AB30B1DC86BC42C41"/>
    <w:rsid w:val="008B42E4"/>
    <w:pPr>
      <w:widowControl w:val="0"/>
      <w:autoSpaceDE w:val="0"/>
      <w:autoSpaceDN w:val="0"/>
      <w:spacing w:after="0" w:line="240" w:lineRule="auto"/>
    </w:pPr>
    <w:rPr>
      <w:rFonts w:eastAsia="Calibri" w:cs="Calibri"/>
      <w:szCs w:val="28"/>
      <w:lang w:val="en-US" w:eastAsia="en-US"/>
    </w:rPr>
  </w:style>
  <w:style w:type="paragraph" w:customStyle="1" w:styleId="6CE2A272344A4C18A5992A0AFB9F2A2A2">
    <w:name w:val="6CE2A272344A4C18A5992A0AFB9F2A2A2"/>
    <w:rsid w:val="008B42E4"/>
    <w:pPr>
      <w:widowControl w:val="0"/>
      <w:autoSpaceDE w:val="0"/>
      <w:autoSpaceDN w:val="0"/>
      <w:spacing w:after="0" w:line="240" w:lineRule="auto"/>
    </w:pPr>
    <w:rPr>
      <w:rFonts w:eastAsia="Calibri" w:cs="Calibri"/>
      <w:szCs w:val="28"/>
      <w:lang w:val="en-US" w:eastAsia="en-US"/>
    </w:rPr>
  </w:style>
  <w:style w:type="paragraph" w:customStyle="1" w:styleId="8D86BDB4075C440CA100424D8109AF3B2">
    <w:name w:val="8D86BDB4075C440CA100424D8109AF3B2"/>
    <w:rsid w:val="008B42E4"/>
    <w:pPr>
      <w:widowControl w:val="0"/>
      <w:autoSpaceDE w:val="0"/>
      <w:autoSpaceDN w:val="0"/>
      <w:spacing w:after="0" w:line="240" w:lineRule="auto"/>
    </w:pPr>
    <w:rPr>
      <w:rFonts w:eastAsia="Calibri" w:cs="Calibri"/>
      <w:szCs w:val="28"/>
      <w:lang w:val="en-US" w:eastAsia="en-US"/>
    </w:rPr>
  </w:style>
  <w:style w:type="paragraph" w:customStyle="1" w:styleId="447AD247341E4483B31FAF39B48FC8CE3">
    <w:name w:val="447AD247341E4483B31FAF39B48FC8CE3"/>
    <w:rsid w:val="008B42E4"/>
    <w:pPr>
      <w:widowControl w:val="0"/>
      <w:autoSpaceDE w:val="0"/>
      <w:autoSpaceDN w:val="0"/>
      <w:spacing w:after="0" w:line="240" w:lineRule="auto"/>
    </w:pPr>
    <w:rPr>
      <w:rFonts w:eastAsia="Calibri" w:cs="Calibri"/>
      <w:szCs w:val="28"/>
      <w:lang w:val="en-US" w:eastAsia="en-US"/>
    </w:rPr>
  </w:style>
  <w:style w:type="paragraph" w:customStyle="1" w:styleId="97239F9A4C264CFABDDCB5C7DE64F9AC2">
    <w:name w:val="97239F9A4C264CFABDDCB5C7DE64F9AC2"/>
    <w:rsid w:val="008B42E4"/>
    <w:pPr>
      <w:widowControl w:val="0"/>
      <w:autoSpaceDE w:val="0"/>
      <w:autoSpaceDN w:val="0"/>
      <w:spacing w:after="0" w:line="240" w:lineRule="auto"/>
    </w:pPr>
    <w:rPr>
      <w:rFonts w:eastAsia="Calibri" w:cs="Calibri"/>
      <w:szCs w:val="28"/>
      <w:lang w:val="en-US" w:eastAsia="en-US"/>
    </w:rPr>
  </w:style>
  <w:style w:type="paragraph" w:customStyle="1" w:styleId="5D437547FA8646C9A19CE6DB19300F833">
    <w:name w:val="5D437547FA8646C9A19CE6DB19300F833"/>
    <w:rsid w:val="008B42E4"/>
    <w:pPr>
      <w:widowControl w:val="0"/>
      <w:autoSpaceDE w:val="0"/>
      <w:autoSpaceDN w:val="0"/>
      <w:spacing w:after="0" w:line="240" w:lineRule="auto"/>
    </w:pPr>
    <w:rPr>
      <w:rFonts w:eastAsia="Calibri" w:cs="Calibri"/>
      <w:szCs w:val="28"/>
      <w:lang w:val="en-US" w:eastAsia="en-US"/>
    </w:rPr>
  </w:style>
  <w:style w:type="paragraph" w:customStyle="1" w:styleId="609DA842B6A64B9195BF1A436AD32AA62">
    <w:name w:val="609DA842B6A64B9195BF1A436AD32AA62"/>
    <w:rsid w:val="008B42E4"/>
    <w:pPr>
      <w:widowControl w:val="0"/>
      <w:autoSpaceDE w:val="0"/>
      <w:autoSpaceDN w:val="0"/>
      <w:spacing w:after="0" w:line="240" w:lineRule="auto"/>
    </w:pPr>
    <w:rPr>
      <w:rFonts w:eastAsia="Calibri" w:cs="Calibri"/>
      <w:szCs w:val="28"/>
      <w:lang w:val="en-US" w:eastAsia="en-US"/>
    </w:rPr>
  </w:style>
  <w:style w:type="paragraph" w:customStyle="1" w:styleId="B280A878A65F461F8325C45AA1283F2B3">
    <w:name w:val="B280A878A65F461F8325C45AA1283F2B3"/>
    <w:rsid w:val="008B42E4"/>
    <w:pPr>
      <w:widowControl w:val="0"/>
      <w:autoSpaceDE w:val="0"/>
      <w:autoSpaceDN w:val="0"/>
      <w:spacing w:after="0" w:line="240" w:lineRule="auto"/>
    </w:pPr>
    <w:rPr>
      <w:rFonts w:eastAsia="Calibri" w:cs="Calibri"/>
      <w:szCs w:val="28"/>
      <w:lang w:val="en-US" w:eastAsia="en-US"/>
    </w:rPr>
  </w:style>
  <w:style w:type="paragraph" w:customStyle="1" w:styleId="D71C5803AEEC4A639A7BAA19461486782">
    <w:name w:val="D71C5803AEEC4A639A7BAA19461486782"/>
    <w:rsid w:val="008B42E4"/>
    <w:pPr>
      <w:widowControl w:val="0"/>
      <w:autoSpaceDE w:val="0"/>
      <w:autoSpaceDN w:val="0"/>
      <w:spacing w:after="0" w:line="240" w:lineRule="auto"/>
    </w:pPr>
    <w:rPr>
      <w:rFonts w:eastAsia="Calibri" w:cs="Calibri"/>
      <w:szCs w:val="28"/>
      <w:lang w:val="en-US" w:eastAsia="en-US"/>
    </w:rPr>
  </w:style>
  <w:style w:type="paragraph" w:customStyle="1" w:styleId="6C904FF184C144719000FF2DCEF009A13">
    <w:name w:val="6C904FF184C144719000FF2DCEF009A13"/>
    <w:rsid w:val="008B42E4"/>
    <w:pPr>
      <w:widowControl w:val="0"/>
      <w:autoSpaceDE w:val="0"/>
      <w:autoSpaceDN w:val="0"/>
      <w:spacing w:after="0" w:line="240" w:lineRule="auto"/>
    </w:pPr>
    <w:rPr>
      <w:rFonts w:eastAsia="Calibri" w:cs="Calibri"/>
      <w:szCs w:val="28"/>
      <w:lang w:val="en-US" w:eastAsia="en-US"/>
    </w:rPr>
  </w:style>
  <w:style w:type="paragraph" w:customStyle="1" w:styleId="9005C0760B384CBDBEBE75DB9F75BDA93">
    <w:name w:val="9005C0760B384CBDBEBE75DB9F75BDA93"/>
    <w:rsid w:val="008B42E4"/>
    <w:pPr>
      <w:widowControl w:val="0"/>
      <w:autoSpaceDE w:val="0"/>
      <w:autoSpaceDN w:val="0"/>
      <w:spacing w:after="0" w:line="240" w:lineRule="auto"/>
    </w:pPr>
    <w:rPr>
      <w:rFonts w:eastAsia="Calibri" w:cs="Calibri"/>
      <w:szCs w:val="28"/>
      <w:lang w:val="en-US" w:eastAsia="en-US"/>
    </w:rPr>
  </w:style>
  <w:style w:type="paragraph" w:customStyle="1" w:styleId="AF88DCEDB716470FBFF9C5854ACF2E233">
    <w:name w:val="AF88DCEDB716470FBFF9C5854ACF2E233"/>
    <w:rsid w:val="008B42E4"/>
    <w:pPr>
      <w:widowControl w:val="0"/>
      <w:autoSpaceDE w:val="0"/>
      <w:autoSpaceDN w:val="0"/>
      <w:spacing w:after="0" w:line="240" w:lineRule="auto"/>
    </w:pPr>
    <w:rPr>
      <w:rFonts w:eastAsia="Calibri" w:cs="Calibri"/>
      <w:szCs w:val="28"/>
      <w:lang w:val="en-US" w:eastAsia="en-US"/>
    </w:rPr>
  </w:style>
  <w:style w:type="paragraph" w:customStyle="1" w:styleId="B334CE4928954D5AB08946DEAA48914B3">
    <w:name w:val="B334CE4928954D5AB08946DEAA48914B3"/>
    <w:rsid w:val="008B42E4"/>
    <w:pPr>
      <w:widowControl w:val="0"/>
      <w:autoSpaceDE w:val="0"/>
      <w:autoSpaceDN w:val="0"/>
      <w:spacing w:after="0" w:line="240" w:lineRule="auto"/>
    </w:pPr>
    <w:rPr>
      <w:rFonts w:eastAsia="Calibri" w:cs="Calibri"/>
      <w:szCs w:val="28"/>
      <w:lang w:val="en-US" w:eastAsia="en-US"/>
    </w:rPr>
  </w:style>
  <w:style w:type="paragraph" w:customStyle="1" w:styleId="4AE2386BF99646C6A85DA834A186C6A93">
    <w:name w:val="4AE2386BF99646C6A85DA834A186C6A93"/>
    <w:rsid w:val="008B42E4"/>
    <w:pPr>
      <w:widowControl w:val="0"/>
      <w:autoSpaceDE w:val="0"/>
      <w:autoSpaceDN w:val="0"/>
      <w:spacing w:after="0" w:line="240" w:lineRule="auto"/>
    </w:pPr>
    <w:rPr>
      <w:rFonts w:eastAsia="Calibri" w:cs="Calibri"/>
      <w:szCs w:val="28"/>
      <w:lang w:val="en-US" w:eastAsia="en-US"/>
    </w:rPr>
  </w:style>
  <w:style w:type="paragraph" w:customStyle="1" w:styleId="1769961855814861BDD627A395AE83B51">
    <w:name w:val="1769961855814861BDD627A395AE83B51"/>
    <w:rsid w:val="008B42E4"/>
    <w:pPr>
      <w:widowControl w:val="0"/>
      <w:autoSpaceDE w:val="0"/>
      <w:autoSpaceDN w:val="0"/>
      <w:spacing w:after="0" w:line="240" w:lineRule="auto"/>
    </w:pPr>
    <w:rPr>
      <w:rFonts w:eastAsia="Calibri" w:cs="Calibri"/>
      <w:szCs w:val="28"/>
      <w:lang w:val="en-US" w:eastAsia="en-US"/>
    </w:rPr>
  </w:style>
  <w:style w:type="paragraph" w:customStyle="1" w:styleId="CE50284723AF42468E16B1D93145CAAA3">
    <w:name w:val="CE50284723AF42468E16B1D93145CAAA3"/>
    <w:rsid w:val="008B42E4"/>
    <w:pPr>
      <w:widowControl w:val="0"/>
      <w:autoSpaceDE w:val="0"/>
      <w:autoSpaceDN w:val="0"/>
      <w:spacing w:after="0" w:line="240" w:lineRule="auto"/>
    </w:pPr>
    <w:rPr>
      <w:rFonts w:eastAsia="Calibri" w:cs="Calibri"/>
      <w:szCs w:val="28"/>
      <w:lang w:val="en-US" w:eastAsia="en-US"/>
    </w:rPr>
  </w:style>
  <w:style w:type="paragraph" w:customStyle="1" w:styleId="2A5044CA1E554D1D830A8351E3FEE76A1">
    <w:name w:val="2A5044CA1E554D1D830A8351E3FEE76A1"/>
    <w:rsid w:val="008B42E4"/>
    <w:pPr>
      <w:widowControl w:val="0"/>
      <w:autoSpaceDE w:val="0"/>
      <w:autoSpaceDN w:val="0"/>
      <w:spacing w:after="0" w:line="240" w:lineRule="auto"/>
    </w:pPr>
    <w:rPr>
      <w:rFonts w:eastAsia="Calibri" w:cs="Calibri"/>
      <w:szCs w:val="28"/>
      <w:lang w:val="en-US" w:eastAsia="en-US"/>
    </w:rPr>
  </w:style>
  <w:style w:type="paragraph" w:customStyle="1" w:styleId="96CD4C4A7BB341D6A80E181C8D05F29E1">
    <w:name w:val="96CD4C4A7BB341D6A80E181C8D05F29E1"/>
    <w:rsid w:val="008B42E4"/>
    <w:pPr>
      <w:widowControl w:val="0"/>
      <w:autoSpaceDE w:val="0"/>
      <w:autoSpaceDN w:val="0"/>
      <w:spacing w:after="0" w:line="240" w:lineRule="auto"/>
    </w:pPr>
    <w:rPr>
      <w:rFonts w:eastAsia="Calibri" w:cs="Calibri"/>
      <w:szCs w:val="28"/>
      <w:lang w:val="en-US" w:eastAsia="en-US"/>
    </w:rPr>
  </w:style>
  <w:style w:type="paragraph" w:customStyle="1" w:styleId="5ADA6D2DE38E44C6A4BEDF2BD0F359F93">
    <w:name w:val="5ADA6D2DE38E44C6A4BEDF2BD0F359F93"/>
    <w:rsid w:val="008B42E4"/>
    <w:pPr>
      <w:widowControl w:val="0"/>
      <w:autoSpaceDE w:val="0"/>
      <w:autoSpaceDN w:val="0"/>
      <w:spacing w:after="0" w:line="240" w:lineRule="auto"/>
    </w:pPr>
    <w:rPr>
      <w:rFonts w:eastAsia="Calibri" w:cs="Calibri"/>
      <w:szCs w:val="28"/>
      <w:lang w:val="en-US" w:eastAsia="en-US"/>
    </w:rPr>
  </w:style>
  <w:style w:type="paragraph" w:customStyle="1" w:styleId="57ADF8A11F7B4738A91ECCAE5DF24D8D2">
    <w:name w:val="57ADF8A11F7B4738A91ECCAE5DF24D8D2"/>
    <w:rsid w:val="008B42E4"/>
    <w:pPr>
      <w:widowControl w:val="0"/>
      <w:autoSpaceDE w:val="0"/>
      <w:autoSpaceDN w:val="0"/>
      <w:spacing w:after="0" w:line="240" w:lineRule="auto"/>
    </w:pPr>
    <w:rPr>
      <w:rFonts w:eastAsia="Calibri" w:cs="Calibri"/>
      <w:szCs w:val="28"/>
      <w:lang w:val="en-US" w:eastAsia="en-US"/>
    </w:rPr>
  </w:style>
  <w:style w:type="paragraph" w:customStyle="1" w:styleId="374477AA5BA842F3AAC5D78D85C5496C1">
    <w:name w:val="374477AA5BA842F3AAC5D78D85C5496C1"/>
    <w:rsid w:val="008B42E4"/>
    <w:pPr>
      <w:widowControl w:val="0"/>
      <w:autoSpaceDE w:val="0"/>
      <w:autoSpaceDN w:val="0"/>
      <w:spacing w:after="0" w:line="240" w:lineRule="auto"/>
    </w:pPr>
    <w:rPr>
      <w:rFonts w:eastAsia="Calibri" w:cs="Calibri"/>
      <w:szCs w:val="28"/>
      <w:lang w:val="en-US" w:eastAsia="en-US"/>
    </w:rPr>
  </w:style>
  <w:style w:type="paragraph" w:customStyle="1" w:styleId="DE72473EB302413FB2762EE41E10AEF32">
    <w:name w:val="DE72473EB302413FB2762EE41E10AEF32"/>
    <w:rsid w:val="008B42E4"/>
    <w:pPr>
      <w:widowControl w:val="0"/>
      <w:autoSpaceDE w:val="0"/>
      <w:autoSpaceDN w:val="0"/>
      <w:spacing w:after="0" w:line="240" w:lineRule="auto"/>
    </w:pPr>
    <w:rPr>
      <w:rFonts w:eastAsia="Calibri" w:cs="Calibri"/>
      <w:szCs w:val="28"/>
      <w:lang w:val="en-US" w:eastAsia="en-US"/>
    </w:rPr>
  </w:style>
  <w:style w:type="paragraph" w:customStyle="1" w:styleId="6BE46F78D4D34FDE8B396EAABBB472CA1">
    <w:name w:val="6BE46F78D4D34FDE8B396EAABBB472CA1"/>
    <w:rsid w:val="008B42E4"/>
    <w:pPr>
      <w:widowControl w:val="0"/>
      <w:autoSpaceDE w:val="0"/>
      <w:autoSpaceDN w:val="0"/>
      <w:spacing w:after="0" w:line="240" w:lineRule="auto"/>
    </w:pPr>
    <w:rPr>
      <w:rFonts w:eastAsia="Calibri" w:cs="Calibri"/>
      <w:szCs w:val="28"/>
      <w:lang w:val="en-US" w:eastAsia="en-US"/>
    </w:rPr>
  </w:style>
  <w:style w:type="paragraph" w:customStyle="1" w:styleId="B524C71F80044A0BB9C966C8D24317862">
    <w:name w:val="B524C71F80044A0BB9C966C8D24317862"/>
    <w:rsid w:val="008B42E4"/>
    <w:pPr>
      <w:widowControl w:val="0"/>
      <w:autoSpaceDE w:val="0"/>
      <w:autoSpaceDN w:val="0"/>
      <w:spacing w:after="0" w:line="240" w:lineRule="auto"/>
    </w:pPr>
    <w:rPr>
      <w:rFonts w:eastAsia="Calibri" w:cs="Calibri"/>
      <w:szCs w:val="28"/>
      <w:lang w:val="en-US" w:eastAsia="en-US"/>
    </w:rPr>
  </w:style>
  <w:style w:type="paragraph" w:customStyle="1" w:styleId="4353A12ABD9D49E5A944070B1879DFA81">
    <w:name w:val="4353A12ABD9D49E5A944070B1879DFA81"/>
    <w:rsid w:val="008B42E4"/>
    <w:pPr>
      <w:widowControl w:val="0"/>
      <w:autoSpaceDE w:val="0"/>
      <w:autoSpaceDN w:val="0"/>
      <w:spacing w:after="0" w:line="240" w:lineRule="auto"/>
    </w:pPr>
    <w:rPr>
      <w:rFonts w:eastAsia="Calibri" w:cs="Calibri"/>
      <w:szCs w:val="28"/>
      <w:lang w:val="en-US" w:eastAsia="en-US"/>
    </w:rPr>
  </w:style>
  <w:style w:type="paragraph" w:customStyle="1" w:styleId="CD396B1F3787411EA20417129EE007C3">
    <w:name w:val="CD396B1F3787411EA20417129EE007C3"/>
    <w:rsid w:val="008B42E4"/>
    <w:pPr>
      <w:widowControl w:val="0"/>
      <w:autoSpaceDE w:val="0"/>
      <w:autoSpaceDN w:val="0"/>
      <w:spacing w:after="0" w:line="240" w:lineRule="auto"/>
    </w:pPr>
    <w:rPr>
      <w:rFonts w:eastAsia="Calibri" w:cs="Calibri"/>
      <w:szCs w:val="28"/>
      <w:lang w:val="en-US" w:eastAsia="en-US"/>
    </w:rPr>
  </w:style>
  <w:style w:type="paragraph" w:customStyle="1" w:styleId="9D780B3FBEDF4A9B9C5001E6444A54072">
    <w:name w:val="9D780B3FBEDF4A9B9C5001E6444A54072"/>
    <w:rsid w:val="008B42E4"/>
    <w:pPr>
      <w:widowControl w:val="0"/>
      <w:autoSpaceDE w:val="0"/>
      <w:autoSpaceDN w:val="0"/>
      <w:spacing w:after="0" w:line="240" w:lineRule="auto"/>
    </w:pPr>
    <w:rPr>
      <w:rFonts w:eastAsia="Calibri" w:cs="Calibri"/>
      <w:szCs w:val="28"/>
      <w:lang w:val="en-US" w:eastAsia="en-US"/>
    </w:rPr>
  </w:style>
  <w:style w:type="paragraph" w:customStyle="1" w:styleId="E4F69C4983E145E8A69F3A28C760DDD62">
    <w:name w:val="E4F69C4983E145E8A69F3A28C760DDD62"/>
    <w:rsid w:val="008B42E4"/>
    <w:pPr>
      <w:widowControl w:val="0"/>
      <w:autoSpaceDE w:val="0"/>
      <w:autoSpaceDN w:val="0"/>
      <w:spacing w:after="0" w:line="240" w:lineRule="auto"/>
    </w:pPr>
    <w:rPr>
      <w:rFonts w:eastAsia="Calibri" w:cs="Calibri"/>
      <w:szCs w:val="28"/>
      <w:lang w:val="en-US" w:eastAsia="en-US"/>
    </w:rPr>
  </w:style>
  <w:style w:type="paragraph" w:customStyle="1" w:styleId="E001DA7A77D749779D3FF9AF7DA656D0">
    <w:name w:val="E001DA7A77D749779D3FF9AF7DA656D0"/>
    <w:rsid w:val="008B42E4"/>
  </w:style>
  <w:style w:type="paragraph" w:customStyle="1" w:styleId="33A4419D6B9C46B790E99AB29E5C3419">
    <w:name w:val="33A4419D6B9C46B790E99AB29E5C3419"/>
    <w:rsid w:val="008B42E4"/>
  </w:style>
  <w:style w:type="paragraph" w:customStyle="1" w:styleId="66B2AE7743C44B778E0BCE6A8F0600F3">
    <w:name w:val="66B2AE7743C44B778E0BCE6A8F0600F3"/>
    <w:rsid w:val="008B42E4"/>
  </w:style>
  <w:style w:type="paragraph" w:customStyle="1" w:styleId="2BD2D3003FB043009ACB720449BCC1B4">
    <w:name w:val="2BD2D3003FB043009ACB720449BCC1B4"/>
    <w:rsid w:val="008B42E4"/>
  </w:style>
  <w:style w:type="paragraph" w:customStyle="1" w:styleId="E81E8FA91D274CA99AB3A272CB67B736">
    <w:name w:val="E81E8FA91D274CA99AB3A272CB67B736"/>
    <w:rsid w:val="008B42E4"/>
  </w:style>
  <w:style w:type="paragraph" w:customStyle="1" w:styleId="E001DA7A77D749779D3FF9AF7DA656D01">
    <w:name w:val="E001DA7A77D749779D3FF9AF7DA656D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
    <w:name w:val="33A4419D6B9C46B790E99AB29E5C3419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4">
    <w:name w:val="447AD247341E4483B31FAF39B48FC8CE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3">
    <w:name w:val="97239F9A4C264CFABDDCB5C7DE64F9AC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4">
    <w:name w:val="5D437547FA8646C9A19CE6DB19300F8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3">
    <w:name w:val="609DA842B6A64B9195BF1A436AD32AA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
    <w:name w:val="66B2AE7743C44B778E0BCE6A8F0600F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
    <w:name w:val="2BD2D3003FB043009ACB720449BCC1B4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4">
    <w:name w:val="B280A878A65F461F8325C45AA1283F2B4"/>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3">
    <w:name w:val="D71C5803AEEC4A639A7BAA194614867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4">
    <w:name w:val="6C904FF184C144719000FF2DCEF009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4">
    <w:name w:val="9005C0760B384CBDBEBE75DB9F75BDA94"/>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4">
    <w:name w:val="AF88DCEDB716470FBFF9C5854ACF2E2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4">
    <w:name w:val="B334CE4928954D5AB08946DEAA48914B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4">
    <w:name w:val="CE50284723AF42468E16B1D93145CAA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2">
    <w:name w:val="2A5044CA1E554D1D830A8351E3FEE76A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2">
    <w:name w:val="96CD4C4A7BB341D6A80E181C8D05F29E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3">
    <w:name w:val="57ADF8A11F7B4738A91ECCAE5DF24D8D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2">
    <w:name w:val="374477AA5BA842F3AAC5D78D85C5496C2"/>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3">
    <w:name w:val="DE72473EB302413FB2762EE41E10AEF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2">
    <w:name w:val="6BE46F78D4D34FDE8B396EAABBB472CA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
    <w:name w:val="E81E8FA91D274CA99AB3A272CB67B736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
    <w:name w:val="98063F5AA9D54C28A85D133D98481C2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
    <w:name w:val="E629B89D47674248A73E26C5B8DD835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3">
    <w:name w:val="B524C71F80044A0BB9C966C8D243178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2">
    <w:name w:val="4353A12ABD9D49E5A944070B1879DFA8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
    <w:name w:val="CD396B1F3787411EA20417129EE007C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3">
    <w:name w:val="9D780B3FBEDF4A9B9C5001E6444A5407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2">
    <w:name w:val="E001DA7A77D749779D3FF9AF7DA656D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2">
    <w:name w:val="33A4419D6B9C46B790E99AB29E5C3419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5">
    <w:name w:val="447AD247341E4483B31FAF39B48FC8CE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4">
    <w:name w:val="97239F9A4C264CFABDDCB5C7DE64F9AC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5">
    <w:name w:val="5D437547FA8646C9A19CE6DB19300F8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4">
    <w:name w:val="609DA842B6A64B9195BF1A436AD32AA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2">
    <w:name w:val="66B2AE7743C44B778E0BCE6A8F0600F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2">
    <w:name w:val="2BD2D3003FB043009ACB720449BCC1B4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5">
    <w:name w:val="B280A878A65F461F8325C45AA1283F2B5"/>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4">
    <w:name w:val="D71C5803AEEC4A639A7BAA194614867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5">
    <w:name w:val="6C904FF184C144719000FF2DCEF009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5">
    <w:name w:val="9005C0760B384CBDBEBE75DB9F75BDA95"/>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5">
    <w:name w:val="AF88DCEDB716470FBFF9C5854ACF2E2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5">
    <w:name w:val="B334CE4928954D5AB08946DEAA48914B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5">
    <w:name w:val="CE50284723AF42468E16B1D93145CAA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3">
    <w:name w:val="2A5044CA1E554D1D830A8351E3FEE76A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3">
    <w:name w:val="96CD4C4A7BB341D6A80E181C8D05F29E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4">
    <w:name w:val="57ADF8A11F7B4738A91ECCAE5DF24D8D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3">
    <w:name w:val="374477AA5BA842F3AAC5D78D85C5496C3"/>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4">
    <w:name w:val="DE72473EB302413FB2762EE41E10AEF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3">
    <w:name w:val="6BE46F78D4D34FDE8B396EAABBB472CA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2">
    <w:name w:val="E81E8FA91D274CA99AB3A272CB67B736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
    <w:name w:val="98063F5AA9D54C28A85D133D98481C26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
    <w:name w:val="E629B89D47674248A73E26C5B8DD835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4">
    <w:name w:val="B524C71F80044A0BB9C966C8D243178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3">
    <w:name w:val="4353A12ABD9D49E5A944070B1879DFA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2">
    <w:name w:val="CD396B1F3787411EA20417129EE007C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4">
    <w:name w:val="9D780B3FBEDF4A9B9C5001E6444A5407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3">
    <w:name w:val="E001DA7A77D749779D3FF9AF7DA656D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3">
    <w:name w:val="33A4419D6B9C46B790E99AB29E5C3419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6">
    <w:name w:val="447AD247341E4483B31FAF39B48FC8CE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5">
    <w:name w:val="97239F9A4C264CFABDDCB5C7DE64F9AC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6">
    <w:name w:val="5D437547FA8646C9A19CE6DB19300F8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5">
    <w:name w:val="609DA842B6A64B9195BF1A436AD32AA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3">
    <w:name w:val="66B2AE7743C44B778E0BCE6A8F0600F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3">
    <w:name w:val="2BD2D3003FB043009ACB720449BCC1B4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6">
    <w:name w:val="B280A878A65F461F8325C45AA1283F2B6"/>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5">
    <w:name w:val="D71C5803AEEC4A639A7BAA194614867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6">
    <w:name w:val="6C904FF184C144719000FF2DCEF009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6">
    <w:name w:val="9005C0760B384CBDBEBE75DB9F75BDA96"/>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6">
    <w:name w:val="AF88DCEDB716470FBFF9C5854ACF2E2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6">
    <w:name w:val="B334CE4928954D5AB08946DEAA48914B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6">
    <w:name w:val="CE50284723AF42468E16B1D93145CAA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4">
    <w:name w:val="2A5044CA1E554D1D830A8351E3FEE76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4">
    <w:name w:val="96CD4C4A7BB341D6A80E181C8D05F29E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5">
    <w:name w:val="57ADF8A11F7B4738A91ECCAE5DF24D8D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4">
    <w:name w:val="374477AA5BA842F3AAC5D78D85C5496C4"/>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5">
    <w:name w:val="DE72473EB302413FB2762EE41E10AEF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4">
    <w:name w:val="6BE46F78D4D34FDE8B396EAABBB472C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3">
    <w:name w:val="E81E8FA91D274CA99AB3A272CB67B73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2">
    <w:name w:val="98063F5AA9D54C28A85D133D98481C26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2">
    <w:name w:val="E629B89D47674248A73E26C5B8DD835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5">
    <w:name w:val="B524C71F80044A0BB9C966C8D243178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4">
    <w:name w:val="4353A12ABD9D49E5A944070B1879DFA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3">
    <w:name w:val="CD396B1F3787411EA20417129EE007C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5">
    <w:name w:val="9D780B3FBEDF4A9B9C5001E6444A5407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4">
    <w:name w:val="E001DA7A77D749779D3FF9AF7DA656D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4">
    <w:name w:val="33A4419D6B9C46B790E99AB29E5C3419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7">
    <w:name w:val="447AD247341E4483B31FAF39B48FC8CE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6">
    <w:name w:val="97239F9A4C264CFABDDCB5C7DE64F9AC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7">
    <w:name w:val="5D437547FA8646C9A19CE6DB19300F8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6">
    <w:name w:val="609DA842B6A64B9195BF1A436AD32AA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4">
    <w:name w:val="66B2AE7743C44B778E0BCE6A8F0600F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4">
    <w:name w:val="2BD2D3003FB043009ACB720449BCC1B4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7">
    <w:name w:val="B280A878A65F461F8325C45AA1283F2B7"/>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6">
    <w:name w:val="D71C5803AEEC4A639A7BAA194614867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7">
    <w:name w:val="6C904FF184C144719000FF2DCEF009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7">
    <w:name w:val="9005C0760B384CBDBEBE75DB9F75BDA97"/>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7">
    <w:name w:val="AF88DCEDB716470FBFF9C5854ACF2E2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7">
    <w:name w:val="B334CE4928954D5AB08946DEAA48914B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7">
    <w:name w:val="CE50284723AF42468E16B1D93145CAA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5">
    <w:name w:val="2A5044CA1E554D1D830A8351E3FEE76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5">
    <w:name w:val="96CD4C4A7BB341D6A80E181C8D05F29E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6">
    <w:name w:val="57ADF8A11F7B4738A91ECCAE5DF24D8D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5">
    <w:name w:val="374477AA5BA842F3AAC5D78D85C5496C5"/>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6">
    <w:name w:val="DE72473EB302413FB2762EE41E10AEF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5">
    <w:name w:val="6BE46F78D4D34FDE8B396EAABBB472C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4">
    <w:name w:val="E81E8FA91D274CA99AB3A272CB67B73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3">
    <w:name w:val="98063F5AA9D54C28A85D133D98481C2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3">
    <w:name w:val="E629B89D47674248A73E26C5B8DD835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6">
    <w:name w:val="B524C71F80044A0BB9C966C8D243178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5">
    <w:name w:val="4353A12ABD9D49E5A944070B1879DFA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4">
    <w:name w:val="CD396B1F3787411EA20417129EE007C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6">
    <w:name w:val="9D780B3FBEDF4A9B9C5001E6444A5407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5">
    <w:name w:val="E001DA7A77D749779D3FF9AF7DA656D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5">
    <w:name w:val="33A4419D6B9C46B790E99AB29E5C3419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8">
    <w:name w:val="447AD247341E4483B31FAF39B48FC8CE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7">
    <w:name w:val="97239F9A4C264CFABDDCB5C7DE64F9AC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8">
    <w:name w:val="5D437547FA8646C9A19CE6DB19300F8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7">
    <w:name w:val="609DA842B6A64B9195BF1A436AD32AA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5">
    <w:name w:val="66B2AE7743C44B778E0BCE6A8F0600F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5">
    <w:name w:val="2BD2D3003FB043009ACB720449BCC1B4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8">
    <w:name w:val="B280A878A65F461F8325C45AA1283F2B8"/>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7">
    <w:name w:val="D71C5803AEEC4A639A7BAA1946148678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8">
    <w:name w:val="6C904FF184C144719000FF2DCEF009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8">
    <w:name w:val="9005C0760B384CBDBEBE75DB9F75BDA98"/>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8">
    <w:name w:val="AF88DCEDB716470FBFF9C5854ACF2E2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8">
    <w:name w:val="B334CE4928954D5AB08946DEAA48914B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8">
    <w:name w:val="CE50284723AF42468E16B1D93145CAA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6">
    <w:name w:val="2A5044CA1E554D1D830A8351E3FEE76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6">
    <w:name w:val="96CD4C4A7BB341D6A80E181C8D05F29E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7">
    <w:name w:val="57ADF8A11F7B4738A91ECCAE5DF24D8D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6">
    <w:name w:val="374477AA5BA842F3AAC5D78D85C5496C6"/>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7">
    <w:name w:val="DE72473EB302413FB2762EE41E10AEF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6">
    <w:name w:val="6BE46F78D4D34FDE8B396EAABBB472C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5">
    <w:name w:val="E81E8FA91D274CA99AB3A272CB67B73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4">
    <w:name w:val="98063F5AA9D54C28A85D133D98481C2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4">
    <w:name w:val="E629B89D47674248A73E26C5B8DD835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7">
    <w:name w:val="B524C71F80044A0BB9C966C8D243178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4353A12ABD9D49E5A944070B1879DFA86">
    <w:name w:val="4353A12ABD9D49E5A944070B1879DFA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5">
    <w:name w:val="CD396B1F3787411EA20417129EE007C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7">
    <w:name w:val="9D780B3FBEDF4A9B9C5001E6444A54077"/>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3CE499353D470D9A8138A829D68227">
    <w:name w:val="743CE499353D470D9A8138A829D68227"/>
    <w:rsid w:val="008B42E4"/>
  </w:style>
  <w:style w:type="paragraph" w:customStyle="1" w:styleId="2A5F3ADBB621459EB3E3C77D1F139264">
    <w:name w:val="2A5F3ADBB621459EB3E3C77D1F139264"/>
    <w:rsid w:val="008B42E4"/>
  </w:style>
  <w:style w:type="paragraph" w:customStyle="1" w:styleId="318C88C8D14D45A19C1C0A6E16DCA6C2">
    <w:name w:val="318C88C8D14D45A19C1C0A6E16DCA6C2"/>
    <w:rsid w:val="008B42E4"/>
  </w:style>
  <w:style w:type="paragraph" w:customStyle="1" w:styleId="FAD8294EBDD3470587FEAC7864F52F88">
    <w:name w:val="FAD8294EBDD3470587FEAC7864F52F88"/>
    <w:rsid w:val="008B42E4"/>
  </w:style>
  <w:style w:type="paragraph" w:customStyle="1" w:styleId="743CE499353D470D9A8138A829D682271">
    <w:name w:val="743CE499353D470D9A8138A829D68227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1">
    <w:name w:val="2A5F3ADBB621459EB3E3C77D1F139264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6">
    <w:name w:val="E001DA7A77D749779D3FF9AF7DA656D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6">
    <w:name w:val="33A4419D6B9C46B790E99AB29E5C3419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9">
    <w:name w:val="447AD247341E4483B31FAF39B48FC8CE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8">
    <w:name w:val="97239F9A4C264CFABDDCB5C7DE64F9AC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9">
    <w:name w:val="5D437547FA8646C9A19CE6DB19300F8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8">
    <w:name w:val="609DA842B6A64B9195BF1A436AD32AA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6">
    <w:name w:val="66B2AE7743C44B778E0BCE6A8F0600F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6">
    <w:name w:val="2BD2D3003FB043009ACB720449BCC1B4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9">
    <w:name w:val="B280A878A65F461F8325C45AA1283F2B9"/>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8">
    <w:name w:val="D71C5803AEEC4A639A7BAA1946148678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9">
    <w:name w:val="6C904FF184C144719000FF2DCEF009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9">
    <w:name w:val="9005C0760B384CBDBEBE75DB9F75BDA99"/>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9">
    <w:name w:val="AF88DCEDB716470FBFF9C5854ACF2E2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9">
    <w:name w:val="B334CE4928954D5AB08946DEAA48914B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9">
    <w:name w:val="CE50284723AF42468E16B1D93145CAA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7">
    <w:name w:val="2A5044CA1E554D1D830A8351E3FEE76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7">
    <w:name w:val="96CD4C4A7BB341D6A80E181C8D05F29E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8">
    <w:name w:val="57ADF8A11F7B4738A91ECCAE5DF24D8D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7">
    <w:name w:val="374477AA5BA842F3AAC5D78D85C5496C7"/>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8">
    <w:name w:val="DE72473EB302413FB2762EE41E10AEF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7">
    <w:name w:val="6BE46F78D4D34FDE8B396EAABBB472C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6">
    <w:name w:val="E81E8FA91D274CA99AB3A272CB67B73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5">
    <w:name w:val="98063F5AA9D54C28A85D133D98481C2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5">
    <w:name w:val="E629B89D47674248A73E26C5B8DD835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8">
    <w:name w:val="B524C71F80044A0BB9C966C8D243178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
    <w:name w:val="FAD8294EBDD3470587FEAC7864F52F88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
    <w:name w:val="5CC3E93580FD44B6B2CFC484903F9D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6">
    <w:name w:val="CD396B1F3787411EA20417129EE007C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8">
    <w:name w:val="9D780B3FBEDF4A9B9C5001E6444A5407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
    <w:name w:val="98F817265FC44EAAAC04173D4EFDF0D9"/>
    <w:rsid w:val="008B42E4"/>
  </w:style>
  <w:style w:type="paragraph" w:customStyle="1" w:styleId="74FC11E3637F4C2683EDA6EDA605BEFD">
    <w:name w:val="74FC11E3637F4C2683EDA6EDA605BEFD"/>
    <w:rsid w:val="008B42E4"/>
  </w:style>
  <w:style w:type="paragraph" w:customStyle="1" w:styleId="08DBA76F436A4FE4B8DC5A6EB9594D10">
    <w:name w:val="08DBA76F436A4FE4B8DC5A6EB9594D10"/>
    <w:rsid w:val="008B42E4"/>
  </w:style>
  <w:style w:type="paragraph" w:customStyle="1" w:styleId="F9EA776D49544038B0D0E3C564662F6B">
    <w:name w:val="F9EA776D49544038B0D0E3C564662F6B"/>
    <w:rsid w:val="008B42E4"/>
  </w:style>
  <w:style w:type="paragraph" w:customStyle="1" w:styleId="36C84445411B48878E1D0517764F5E7E">
    <w:name w:val="36C84445411B48878E1D0517764F5E7E"/>
    <w:rsid w:val="008B42E4"/>
  </w:style>
  <w:style w:type="paragraph" w:customStyle="1" w:styleId="1E176D41C37542A0A3FE7BB93162A96E">
    <w:name w:val="1E176D41C37542A0A3FE7BB93162A96E"/>
    <w:rsid w:val="008B42E4"/>
  </w:style>
  <w:style w:type="paragraph" w:customStyle="1" w:styleId="F8D678E38285412CBF1E38B98F7BCCEF">
    <w:name w:val="F8D678E38285412CBF1E38B98F7BCCEF"/>
    <w:rsid w:val="008B42E4"/>
  </w:style>
  <w:style w:type="paragraph" w:customStyle="1" w:styleId="15E9B1B01490419A8B275C340241736A">
    <w:name w:val="15E9B1B01490419A8B275C340241736A"/>
    <w:rsid w:val="008B42E4"/>
  </w:style>
  <w:style w:type="paragraph" w:customStyle="1" w:styleId="A2369CDCC62B4A00B1BF8C006366E583">
    <w:name w:val="A2369CDCC62B4A00B1BF8C006366E583"/>
    <w:rsid w:val="008B42E4"/>
  </w:style>
  <w:style w:type="paragraph" w:customStyle="1" w:styleId="61D300792D7A4C919F7B2867DB0CB083">
    <w:name w:val="61D300792D7A4C919F7B2867DB0CB083"/>
    <w:rsid w:val="008B42E4"/>
  </w:style>
  <w:style w:type="paragraph" w:customStyle="1" w:styleId="6531CC44B2CE41DB82CFA515C4DDE493">
    <w:name w:val="6531CC44B2CE41DB82CFA515C4DDE493"/>
    <w:rsid w:val="008B42E4"/>
  </w:style>
  <w:style w:type="paragraph" w:customStyle="1" w:styleId="FB98CFCFF2FC4B41840B9DCEAEBC9783">
    <w:name w:val="FB98CFCFF2FC4B41840B9DCEAEBC9783"/>
    <w:rsid w:val="008B42E4"/>
  </w:style>
  <w:style w:type="paragraph" w:customStyle="1" w:styleId="EF616A00097746B5BE18F4302535F0A3">
    <w:name w:val="EF616A00097746B5BE18F4302535F0A3"/>
    <w:rsid w:val="008B42E4"/>
  </w:style>
  <w:style w:type="paragraph" w:customStyle="1" w:styleId="2B8BFAAEFBFF4E4DAD62E47AF2A2135A">
    <w:name w:val="2B8BFAAEFBFF4E4DAD62E47AF2A2135A"/>
    <w:rsid w:val="008B42E4"/>
  </w:style>
  <w:style w:type="paragraph" w:customStyle="1" w:styleId="7B0B2738D2A347889FA2C4A286569386">
    <w:name w:val="7B0B2738D2A347889FA2C4A286569386"/>
    <w:rsid w:val="008B42E4"/>
  </w:style>
  <w:style w:type="paragraph" w:customStyle="1" w:styleId="3ACBEF43E3354C299E34E4535544E53F">
    <w:name w:val="3ACBEF43E3354C299E34E4535544E53F"/>
    <w:rsid w:val="008B42E4"/>
  </w:style>
  <w:style w:type="paragraph" w:customStyle="1" w:styleId="7D331D5CA2D54384BA9F03918207AC2A">
    <w:name w:val="7D331D5CA2D54384BA9F03918207AC2A"/>
    <w:rsid w:val="008B42E4"/>
  </w:style>
  <w:style w:type="paragraph" w:customStyle="1" w:styleId="EABED9FB03DA46199D82557570B1A914">
    <w:name w:val="EABED9FB03DA46199D82557570B1A914"/>
    <w:rsid w:val="008B42E4"/>
  </w:style>
  <w:style w:type="paragraph" w:customStyle="1" w:styleId="2F4B669D13D5449A9BB09740E0B4BCE2">
    <w:name w:val="2F4B669D13D5449A9BB09740E0B4BCE2"/>
    <w:rsid w:val="008B42E4"/>
  </w:style>
  <w:style w:type="paragraph" w:customStyle="1" w:styleId="61B3040DD33D4E14A832966948F8B670">
    <w:name w:val="61B3040DD33D4E14A832966948F8B670"/>
    <w:rsid w:val="008B42E4"/>
  </w:style>
  <w:style w:type="paragraph" w:customStyle="1" w:styleId="86A90A9E6F7D41A5ACF79CD115F87086">
    <w:name w:val="86A90A9E6F7D41A5ACF79CD115F87086"/>
    <w:rsid w:val="008B42E4"/>
  </w:style>
  <w:style w:type="paragraph" w:customStyle="1" w:styleId="86C05849618E42BB84689B519B6C8EC5">
    <w:name w:val="86C05849618E42BB84689B519B6C8EC5"/>
    <w:rsid w:val="008B42E4"/>
  </w:style>
  <w:style w:type="paragraph" w:customStyle="1" w:styleId="7E94EDC7DED14E97963CF0D89F463DB8">
    <w:name w:val="7E94EDC7DED14E97963CF0D89F463DB8"/>
    <w:rsid w:val="008B42E4"/>
  </w:style>
  <w:style w:type="paragraph" w:customStyle="1" w:styleId="161F27E37E6F461EB5B843C546762111">
    <w:name w:val="161F27E37E6F461EB5B843C546762111"/>
    <w:rsid w:val="008B42E4"/>
  </w:style>
  <w:style w:type="paragraph" w:customStyle="1" w:styleId="E2E70A091B8B49A6B94347438379F6F2">
    <w:name w:val="E2E70A091B8B49A6B94347438379F6F2"/>
    <w:rsid w:val="008B42E4"/>
  </w:style>
  <w:style w:type="paragraph" w:customStyle="1" w:styleId="8634971F9DA84506A3F293A5D515EEAA">
    <w:name w:val="8634971F9DA84506A3F293A5D515EEAA"/>
    <w:rsid w:val="008B42E4"/>
  </w:style>
  <w:style w:type="paragraph" w:customStyle="1" w:styleId="40CCC49762D5434C9FE35C7DF32A8D56">
    <w:name w:val="40CCC49762D5434C9FE35C7DF32A8D56"/>
    <w:rsid w:val="008B42E4"/>
  </w:style>
  <w:style w:type="paragraph" w:customStyle="1" w:styleId="FCC8D16F5A514230A6974F24D6C75D15">
    <w:name w:val="FCC8D16F5A514230A6974F24D6C75D15"/>
    <w:rsid w:val="008B42E4"/>
  </w:style>
  <w:style w:type="paragraph" w:customStyle="1" w:styleId="1E6F51046E944F44B52172FACC53BA4F">
    <w:name w:val="1E6F51046E944F44B52172FACC53BA4F"/>
    <w:rsid w:val="008B42E4"/>
  </w:style>
  <w:style w:type="paragraph" w:customStyle="1" w:styleId="83CDB97D470443489B83C34410F14582">
    <w:name w:val="83CDB97D470443489B83C34410F14582"/>
    <w:rsid w:val="008B42E4"/>
  </w:style>
  <w:style w:type="paragraph" w:customStyle="1" w:styleId="0D428E5602594AEA9F5495C858012040">
    <w:name w:val="0D428E5602594AEA9F5495C858012040"/>
    <w:rsid w:val="008B42E4"/>
  </w:style>
  <w:style w:type="paragraph" w:customStyle="1" w:styleId="C8F79FDA6A9149FEB7B6F6941A6E56DF">
    <w:name w:val="C8F79FDA6A9149FEB7B6F6941A6E56DF"/>
    <w:rsid w:val="008B42E4"/>
  </w:style>
  <w:style w:type="paragraph" w:customStyle="1" w:styleId="8634971F9DA84506A3F293A5D515EEAA1">
    <w:name w:val="8634971F9DA84506A3F293A5D515EEAA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
    <w:name w:val="E2E70A091B8B49A6B94347438379F6F2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
    <w:name w:val="7E94EDC7DED14E97963CF0D89F463DB81"/>
    <w:rsid w:val="008B42E4"/>
    <w:pPr>
      <w:widowControl w:val="0"/>
      <w:autoSpaceDE w:val="0"/>
      <w:autoSpaceDN w:val="0"/>
      <w:spacing w:after="0" w:line="240" w:lineRule="auto"/>
    </w:pPr>
    <w:rPr>
      <w:rFonts w:eastAsia="Calibri" w:cs="Calibri"/>
      <w:sz w:val="20"/>
      <w:szCs w:val="28"/>
      <w:lang w:val="en-US" w:eastAsia="en-US"/>
    </w:rPr>
  </w:style>
  <w:style w:type="paragraph" w:styleId="Listenabsatz">
    <w:name w:val="List Paragraph"/>
    <w:basedOn w:val="Standard"/>
    <w:uiPriority w:val="34"/>
    <w:qFormat/>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2F4B669D13D5449A9BB09740E0B4BCE21">
    <w:name w:val="2F4B669D13D5449A9BB09740E0B4BCE2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
    <w:name w:val="61B3040DD33D4E14A832966948F8B670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
    <w:name w:val="EABED9FB03DA46199D82557570B1A914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
    <w:name w:val="3ACBEF43E3354C299E34E4535544E53F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
    <w:name w:val="7D331D5CA2D54384BA9F03918207AC2A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
    <w:name w:val="15E9B1B01490419A8B275C340241736A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
    <w:name w:val="1E176D41C37542A0A3FE7BB93162A96E1"/>
    <w:rsid w:val="008B42E4"/>
    <w:pPr>
      <w:widowControl w:val="0"/>
      <w:autoSpaceDE w:val="0"/>
      <w:autoSpaceDN w:val="0"/>
      <w:spacing w:after="0" w:line="240" w:lineRule="auto"/>
    </w:pPr>
    <w:rPr>
      <w:rFonts w:eastAsia="Calibri" w:cs="Calibri"/>
      <w:sz w:val="20"/>
      <w:szCs w:val="28"/>
      <w:lang w:val="en-US" w:eastAsia="en-US"/>
    </w:rPr>
  </w:style>
  <w:style w:type="character" w:styleId="Hyperlink">
    <w:name w:val="Hyperlink"/>
    <w:basedOn w:val="Absatz-Standardschriftart"/>
    <w:uiPriority w:val="99"/>
    <w:semiHidden/>
    <w:rsid w:val="008B42E4"/>
    <w:rPr>
      <w:color w:val="0563C1" w:themeColor="hyperlink"/>
      <w:u w:val="single"/>
    </w:rPr>
  </w:style>
  <w:style w:type="paragraph" w:customStyle="1" w:styleId="F8D678E38285412CBF1E38B98F7BCCEF1">
    <w:name w:val="F8D678E38285412CBF1E38B98F7BCCEF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
    <w:name w:val="A2369CDCC62B4A00B1BF8C006366E58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
    <w:name w:val="40CCC49762D5434C9FE35C7DF32A8D56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43CE499353D470D9A8138A829D682272">
    <w:name w:val="743CE499353D470D9A8138A829D68227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2">
    <w:name w:val="2A5F3ADBB621459EB3E3C77D1F139264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7">
    <w:name w:val="E001DA7A77D749779D3FF9AF7DA656D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7">
    <w:name w:val="33A4419D6B9C46B790E99AB29E5C3419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
    <w:name w:val="08DBA76F436A4FE4B8DC5A6EB9594D1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0">
    <w:name w:val="447AD247341E4483B31FAF39B48FC8CE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9">
    <w:name w:val="97239F9A4C264CFABDDCB5C7DE64F9AC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0">
    <w:name w:val="5D437547FA8646C9A19CE6DB19300F8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9">
    <w:name w:val="609DA842B6A64B9195BF1A436AD32AA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7">
    <w:name w:val="66B2AE7743C44B778E0BCE6A8F0600F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7">
    <w:name w:val="2BD2D3003FB043009ACB720449BCC1B4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0">
    <w:name w:val="B280A878A65F461F8325C45AA1283F2B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9">
    <w:name w:val="D71C5803AEEC4A639A7BAA1946148678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0">
    <w:name w:val="6C904FF184C144719000FF2DCEF009A1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0">
    <w:name w:val="9005C0760B384CBDBEBE75DB9F75BDA9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0">
    <w:name w:val="AF88DCEDB716470FBFF9C5854ACF2E2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0">
    <w:name w:val="B334CE4928954D5AB08946DEAA48914B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
    <w:name w:val="74FC11E3637F4C2683EDA6EDA605BEFD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0">
    <w:name w:val="CE50284723AF42468E16B1D93145CAA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8">
    <w:name w:val="2A5044CA1E554D1D830A8351E3FEE76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8">
    <w:name w:val="96CD4C4A7BB341D6A80E181C8D05F29E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9">
    <w:name w:val="57ADF8A11F7B4738A91ECCAE5DF24D8D9"/>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8">
    <w:name w:val="374477AA5BA842F3AAC5D78D85C5496C8"/>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9">
    <w:name w:val="DE72473EB302413FB2762EE41E10AEF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8">
    <w:name w:val="6BE46F78D4D34FDE8B396EAABBB472C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
    <w:name w:val="6531CC44B2CE41DB82CFA515C4DDE49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7">
    <w:name w:val="E81E8FA91D274CA99AB3A272CB67B73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6">
    <w:name w:val="98063F5AA9D54C28A85D133D98481C2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
    <w:name w:val="0D428E5602594AEA9F5495C858012040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
    <w:name w:val="C8F79FDA6A9149FEB7B6F6941A6E56DF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6">
    <w:name w:val="E629B89D47674248A73E26C5B8DD835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
    <w:name w:val="98F817265FC44EAAAC04173D4EFDF0D9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9">
    <w:name w:val="B524C71F80044A0BB9C966C8D243178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2">
    <w:name w:val="FAD8294EBDD3470587FEAC7864F52F88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
    <w:name w:val="5CC3E93580FD44B6B2CFC484903F9D36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7">
    <w:name w:val="CD396B1F3787411EA20417129EE007C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9">
    <w:name w:val="9D780B3FBEDF4A9B9C5001E6444A54079"/>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2">
    <w:name w:val="8634971F9DA84506A3F293A5D515EEAA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2">
    <w:name w:val="E2E70A091B8B49A6B94347438379F6F2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2">
    <w:name w:val="7E94EDC7DED14E97963CF0D89F463DB8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2">
    <w:name w:val="2F4B669D13D5449A9BB09740E0B4BCE2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2">
    <w:name w:val="61B3040DD33D4E14A832966948F8B670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2">
    <w:name w:val="EABED9FB03DA46199D82557570B1A914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2">
    <w:name w:val="3ACBEF43E3354C299E34E4535544E53F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2">
    <w:name w:val="7D331D5CA2D54384BA9F03918207AC2A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2">
    <w:name w:val="15E9B1B01490419A8B275C340241736A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2">
    <w:name w:val="1E176D41C37542A0A3FE7BB93162A96E2"/>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2">
    <w:name w:val="F8D678E38285412CBF1E38B98F7BCCEF2"/>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2">
    <w:name w:val="A2369CDCC62B4A00B1BF8C006366E58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2">
    <w:name w:val="40CCC49762D5434C9FE35C7DF32A8D56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43CE499353D470D9A8138A829D682273">
    <w:name w:val="743CE499353D470D9A8138A829D68227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3">
    <w:name w:val="2A5F3ADBB621459EB3E3C77D1F139264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8">
    <w:name w:val="E001DA7A77D749779D3FF9AF7DA656D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8">
    <w:name w:val="33A4419D6B9C46B790E99AB29E5C34198"/>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2">
    <w:name w:val="08DBA76F436A4FE4B8DC5A6EB9594D1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1">
    <w:name w:val="447AD247341E4483B31FAF39B48FC8CE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0">
    <w:name w:val="97239F9A4C264CFABDDCB5C7DE64F9AC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1">
    <w:name w:val="5D437547FA8646C9A19CE6DB19300F8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0">
    <w:name w:val="609DA842B6A64B9195BF1A436AD32AA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8">
    <w:name w:val="66B2AE7743C44B778E0BCE6A8F0600F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8">
    <w:name w:val="2BD2D3003FB043009ACB720449BCC1B4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1">
    <w:name w:val="B280A878A65F461F8325C45AA1283F2B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0">
    <w:name w:val="D71C5803AEEC4A639A7BAA1946148678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1">
    <w:name w:val="6C904FF184C144719000FF2DCEF009A1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1">
    <w:name w:val="9005C0760B384CBDBEBE75DB9F75BDA9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1">
    <w:name w:val="AF88DCEDB716470FBFF9C5854ACF2E2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1">
    <w:name w:val="B334CE4928954D5AB08946DEAA48914B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2">
    <w:name w:val="74FC11E3637F4C2683EDA6EDA605BEFD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1">
    <w:name w:val="CE50284723AF42468E16B1D93145CAA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9">
    <w:name w:val="2A5044CA1E554D1D830A8351E3FEE76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9">
    <w:name w:val="96CD4C4A7BB341D6A80E181C8D05F29E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0">
    <w:name w:val="57ADF8A11F7B4738A91ECCAE5DF24D8D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9">
    <w:name w:val="374477AA5BA842F3AAC5D78D85C5496C9"/>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0">
    <w:name w:val="DE72473EB302413FB2762EE41E10AEF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9">
    <w:name w:val="6BE46F78D4D34FDE8B396EAABBB472C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2">
    <w:name w:val="6531CC44B2CE41DB82CFA515C4DDE49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8">
    <w:name w:val="E81E8FA91D274CA99AB3A272CB67B73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7">
    <w:name w:val="98063F5AA9D54C28A85D133D98481C2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2">
    <w:name w:val="0D428E5602594AEA9F5495C858012040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2">
    <w:name w:val="C8F79FDA6A9149FEB7B6F6941A6E56DF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7">
    <w:name w:val="E629B89D47674248A73E26C5B8DD835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2">
    <w:name w:val="98F817265FC44EAAAC04173D4EFDF0D9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0">
    <w:name w:val="B524C71F80044A0BB9C966C8D243178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3">
    <w:name w:val="FAD8294EBDD3470587FEAC7864F52F8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2">
    <w:name w:val="5CC3E93580FD44B6B2CFC484903F9D36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8">
    <w:name w:val="CD396B1F3787411EA20417129EE007C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0">
    <w:name w:val="9D780B3FBEDF4A9B9C5001E6444A5407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
    <w:name w:val="61D300792D7A4C919F7B2867DB0CB0831"/>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3">
    <w:name w:val="8634971F9DA84506A3F293A5D515EEAA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3">
    <w:name w:val="E2E70A091B8B49A6B94347438379F6F2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3">
    <w:name w:val="7E94EDC7DED14E97963CF0D89F463DB8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3">
    <w:name w:val="2F4B669D13D5449A9BB09740E0B4BCE2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3">
    <w:name w:val="61B3040DD33D4E14A832966948F8B6703"/>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3">
    <w:name w:val="EABED9FB03DA46199D82557570B1A914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3">
    <w:name w:val="3ACBEF43E3354C299E34E4535544E53F3"/>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3">
    <w:name w:val="7D331D5CA2D54384BA9F03918207AC2A3"/>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3">
    <w:name w:val="15E9B1B01490419A8B275C340241736A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3">
    <w:name w:val="1E176D41C37542A0A3FE7BB93162A96E3"/>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3">
    <w:name w:val="F8D678E38285412CBF1E38B98F7BCCEF3"/>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3">
    <w:name w:val="A2369CDCC62B4A00B1BF8C006366E58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3">
    <w:name w:val="40CCC49762D5434C9FE35C7DF32A8D563"/>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43CE499353D470D9A8138A829D682274">
    <w:name w:val="743CE499353D470D9A8138A829D68227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F3ADBB621459EB3E3C77D1F1392644">
    <w:name w:val="2A5F3ADBB621459EB3E3C77D1F139264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001DA7A77D749779D3FF9AF7DA656D09">
    <w:name w:val="E001DA7A77D749779D3FF9AF7DA656D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9">
    <w:name w:val="33A4419D6B9C46B790E99AB29E5C34199"/>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3">
    <w:name w:val="08DBA76F436A4FE4B8DC5A6EB9594D1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2">
    <w:name w:val="447AD247341E4483B31FAF39B48FC8CE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1">
    <w:name w:val="97239F9A4C264CFABDDCB5C7DE64F9AC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2">
    <w:name w:val="5D437547FA8646C9A19CE6DB19300F8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1">
    <w:name w:val="609DA842B6A64B9195BF1A436AD32AA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9">
    <w:name w:val="66B2AE7743C44B778E0BCE6A8F0600F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9">
    <w:name w:val="2BD2D3003FB043009ACB720449BCC1B4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2">
    <w:name w:val="B280A878A65F461F8325C45AA1283F2B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1">
    <w:name w:val="D71C5803AEEC4A639A7BAA1946148678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2">
    <w:name w:val="6C904FF184C144719000FF2DCEF009A1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2">
    <w:name w:val="9005C0760B384CBDBEBE75DB9F75BDA9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2">
    <w:name w:val="AF88DCEDB716470FBFF9C5854ACF2E2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2">
    <w:name w:val="B334CE4928954D5AB08946DEAA48914B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3">
    <w:name w:val="74FC11E3637F4C2683EDA6EDA605BEFD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2">
    <w:name w:val="CE50284723AF42468E16B1D93145CAA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0">
    <w:name w:val="2A5044CA1E554D1D830A8351E3FEE76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0">
    <w:name w:val="96CD4C4A7BB341D6A80E181C8D05F29E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1">
    <w:name w:val="57ADF8A11F7B4738A91ECCAE5DF24D8D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0">
    <w:name w:val="374477AA5BA842F3AAC5D78D85C5496C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1">
    <w:name w:val="DE72473EB302413FB2762EE41E10AEF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0">
    <w:name w:val="6BE46F78D4D34FDE8B396EAABBB472C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3">
    <w:name w:val="6531CC44B2CE41DB82CFA515C4DDE49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9">
    <w:name w:val="E81E8FA91D274CA99AB3A272CB67B73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8">
    <w:name w:val="98063F5AA9D54C28A85D133D98481C2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3">
    <w:name w:val="0D428E5602594AEA9F5495C858012040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3">
    <w:name w:val="C8F79FDA6A9149FEB7B6F6941A6E56DF3"/>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8">
    <w:name w:val="E629B89D47674248A73E26C5B8DD835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3">
    <w:name w:val="98F817265FC44EAAAC04173D4EFDF0D9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1">
    <w:name w:val="B524C71F80044A0BB9C966C8D243178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4">
    <w:name w:val="FAD8294EBDD3470587FEAC7864F52F8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3">
    <w:name w:val="5CC3E93580FD44B6B2CFC484903F9D363"/>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9">
    <w:name w:val="CD396B1F3787411EA20417129EE007C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1">
    <w:name w:val="9D780B3FBEDF4A9B9C5001E6444A5407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2">
    <w:name w:val="61D300792D7A4C919F7B2867DB0CB0832"/>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4">
    <w:name w:val="8634971F9DA84506A3F293A5D515EEAA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4">
    <w:name w:val="E2E70A091B8B49A6B94347438379F6F2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4">
    <w:name w:val="7E94EDC7DED14E97963CF0D89F463DB8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4">
    <w:name w:val="2F4B669D13D5449A9BB09740E0B4BCE2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4">
    <w:name w:val="61B3040DD33D4E14A832966948F8B6704"/>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4">
    <w:name w:val="EABED9FB03DA46199D82557570B1A914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4">
    <w:name w:val="3ACBEF43E3354C299E34E4535544E53F4"/>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4">
    <w:name w:val="7D331D5CA2D54384BA9F03918207AC2A4"/>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4">
    <w:name w:val="15E9B1B01490419A8B275C340241736A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4">
    <w:name w:val="1E176D41C37542A0A3FE7BB93162A96E4"/>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4">
    <w:name w:val="F8D678E38285412CBF1E38B98F7BCCEF4"/>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4">
    <w:name w:val="A2369CDCC62B4A00B1BF8C006366E58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4">
    <w:name w:val="40CCC49762D5434C9FE35C7DF32A8D564"/>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0">
    <w:name w:val="E001DA7A77D749779D3FF9AF7DA656D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0">
    <w:name w:val="33A4419D6B9C46B790E99AB29E5C3419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4">
    <w:name w:val="08DBA76F436A4FE4B8DC5A6EB9594D1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3">
    <w:name w:val="447AD247341E4483B31FAF39B48FC8CE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2">
    <w:name w:val="97239F9A4C264CFABDDCB5C7DE64F9AC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3">
    <w:name w:val="5D437547FA8646C9A19CE6DB19300F8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2">
    <w:name w:val="609DA842B6A64B9195BF1A436AD32AA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0">
    <w:name w:val="66B2AE7743C44B778E0BCE6A8F0600F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0">
    <w:name w:val="2BD2D3003FB043009ACB720449BCC1B4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3">
    <w:name w:val="B280A878A65F461F8325C45AA1283F2B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2">
    <w:name w:val="D71C5803AEEC4A639A7BAA1946148678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3">
    <w:name w:val="6C904FF184C144719000FF2DCEF009A1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3">
    <w:name w:val="9005C0760B384CBDBEBE75DB9F75BDA9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3">
    <w:name w:val="AF88DCEDB716470FBFF9C5854ACF2E2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3">
    <w:name w:val="B334CE4928954D5AB08946DEAA48914B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4">
    <w:name w:val="74FC11E3637F4C2683EDA6EDA605BEFD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3">
    <w:name w:val="CE50284723AF42468E16B1D93145CAAA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1">
    <w:name w:val="2A5044CA1E554D1D830A8351E3FEE76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1">
    <w:name w:val="96CD4C4A7BB341D6A80E181C8D05F29E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2">
    <w:name w:val="57ADF8A11F7B4738A91ECCAE5DF24D8D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1">
    <w:name w:val="374477AA5BA842F3AAC5D78D85C5496C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2">
    <w:name w:val="DE72473EB302413FB2762EE41E10AEF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1">
    <w:name w:val="6BE46F78D4D34FDE8B396EAABBB472C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4">
    <w:name w:val="6531CC44B2CE41DB82CFA515C4DDE49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0">
    <w:name w:val="E81E8FA91D274CA99AB3A272CB67B73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9">
    <w:name w:val="98063F5AA9D54C28A85D133D98481C2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4">
    <w:name w:val="0D428E5602594AEA9F5495C858012040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4">
    <w:name w:val="C8F79FDA6A9149FEB7B6F6941A6E56DF4"/>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9">
    <w:name w:val="E629B89D47674248A73E26C5B8DD835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4">
    <w:name w:val="98F817265FC44EAAAC04173D4EFDF0D9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2">
    <w:name w:val="B524C71F80044A0BB9C966C8D243178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5">
    <w:name w:val="FAD8294EBDD3470587FEAC7864F52F8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4">
    <w:name w:val="5CC3E93580FD44B6B2CFC484903F9D364"/>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0">
    <w:name w:val="CD396B1F3787411EA20417129EE007C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2">
    <w:name w:val="9D780B3FBEDF4A9B9C5001E6444A5407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3">
    <w:name w:val="61D300792D7A4C919F7B2867DB0CB0833"/>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5">
    <w:name w:val="8634971F9DA84506A3F293A5D515EEAA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5">
    <w:name w:val="E2E70A091B8B49A6B94347438379F6F2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5">
    <w:name w:val="7E94EDC7DED14E97963CF0D89F463DB8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5">
    <w:name w:val="2F4B669D13D5449A9BB09740E0B4BCE2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5">
    <w:name w:val="61B3040DD33D4E14A832966948F8B6705"/>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5">
    <w:name w:val="EABED9FB03DA46199D82557570B1A914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5">
    <w:name w:val="3ACBEF43E3354C299E34E4535544E53F5"/>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5">
    <w:name w:val="7D331D5CA2D54384BA9F03918207AC2A5"/>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5">
    <w:name w:val="15E9B1B01490419A8B275C340241736A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5">
    <w:name w:val="1E176D41C37542A0A3FE7BB93162A96E5"/>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5">
    <w:name w:val="F8D678E38285412CBF1E38B98F7BCCEF5"/>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5">
    <w:name w:val="A2369CDCC62B4A00B1BF8C006366E58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5">
    <w:name w:val="40CCC49762D5434C9FE35C7DF32A8D565"/>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1">
    <w:name w:val="E001DA7A77D749779D3FF9AF7DA656D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1">
    <w:name w:val="33A4419D6B9C46B790E99AB29E5C3419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5">
    <w:name w:val="08DBA76F436A4FE4B8DC5A6EB9594D1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4">
    <w:name w:val="447AD247341E4483B31FAF39B48FC8CE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3">
    <w:name w:val="97239F9A4C264CFABDDCB5C7DE64F9AC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4">
    <w:name w:val="5D437547FA8646C9A19CE6DB19300F8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3">
    <w:name w:val="609DA842B6A64B9195BF1A436AD32AA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1">
    <w:name w:val="66B2AE7743C44B778E0BCE6A8F0600F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1">
    <w:name w:val="2BD2D3003FB043009ACB720449BCC1B4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4">
    <w:name w:val="B280A878A65F461F8325C45AA1283F2B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3">
    <w:name w:val="D71C5803AEEC4A639A7BAA1946148678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4">
    <w:name w:val="6C904FF184C144719000FF2DCEF009A1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4">
    <w:name w:val="9005C0760B384CBDBEBE75DB9F75BDA9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4">
    <w:name w:val="AF88DCEDB716470FBFF9C5854ACF2E2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4">
    <w:name w:val="B334CE4928954D5AB08946DEAA48914B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5">
    <w:name w:val="74FC11E3637F4C2683EDA6EDA605BEFD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4">
    <w:name w:val="CE50284723AF42468E16B1D93145CAA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2">
    <w:name w:val="2A5044CA1E554D1D830A8351E3FEE76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2">
    <w:name w:val="96CD4C4A7BB341D6A80E181C8D05F29E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3">
    <w:name w:val="57ADF8A11F7B4738A91ECCAE5DF24D8D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2">
    <w:name w:val="374477AA5BA842F3AAC5D78D85C5496C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DE72473EB302413FB2762EE41E10AEF313">
    <w:name w:val="DE72473EB302413FB2762EE41E10AEF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2">
    <w:name w:val="6BE46F78D4D34FDE8B396EAABBB472C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5">
    <w:name w:val="6531CC44B2CE41DB82CFA515C4DDE49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1">
    <w:name w:val="E81E8FA91D274CA99AB3A272CB67B73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0">
    <w:name w:val="98063F5AA9D54C28A85D133D98481C2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5">
    <w:name w:val="0D428E5602594AEA9F5495C858012040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5">
    <w:name w:val="C8F79FDA6A9149FEB7B6F6941A6E56DF5"/>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0">
    <w:name w:val="E629B89D47674248A73E26C5B8DD835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5">
    <w:name w:val="98F817265FC44EAAAC04173D4EFDF0D9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3">
    <w:name w:val="B524C71F80044A0BB9C966C8D243178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6">
    <w:name w:val="FAD8294EBDD3470587FEAC7864F52F8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5">
    <w:name w:val="5CC3E93580FD44B6B2CFC484903F9D365"/>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1">
    <w:name w:val="CD396B1F3787411EA20417129EE007C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3">
    <w:name w:val="9D780B3FBEDF4A9B9C5001E6444A5407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4">
    <w:name w:val="61D300792D7A4C919F7B2867DB0CB0834"/>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6">
    <w:name w:val="8634971F9DA84506A3F293A5D515EEAA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6">
    <w:name w:val="E2E70A091B8B49A6B94347438379F6F2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6">
    <w:name w:val="7E94EDC7DED14E97963CF0D89F463DB8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6">
    <w:name w:val="2F4B669D13D5449A9BB09740E0B4BCE2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6">
    <w:name w:val="61B3040DD33D4E14A832966948F8B6706"/>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6">
    <w:name w:val="EABED9FB03DA46199D82557570B1A914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6">
    <w:name w:val="3ACBEF43E3354C299E34E4535544E53F6"/>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6">
    <w:name w:val="7D331D5CA2D54384BA9F03918207AC2A6"/>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6">
    <w:name w:val="15E9B1B01490419A8B275C340241736A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6">
    <w:name w:val="1E176D41C37542A0A3FE7BB93162A96E6"/>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6">
    <w:name w:val="F8D678E38285412CBF1E38B98F7BCCEF6"/>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6">
    <w:name w:val="A2369CDCC62B4A00B1BF8C006366E58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6">
    <w:name w:val="40CCC49762D5434C9FE35C7DF32A8D566"/>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2">
    <w:name w:val="E001DA7A77D749779D3FF9AF7DA656D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2">
    <w:name w:val="33A4419D6B9C46B790E99AB29E5C3419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6">
    <w:name w:val="08DBA76F436A4FE4B8DC5A6EB9594D1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5">
    <w:name w:val="447AD247341E4483B31FAF39B48FC8CE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4">
    <w:name w:val="97239F9A4C264CFABDDCB5C7DE64F9AC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5">
    <w:name w:val="5D437547FA8646C9A19CE6DB19300F8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4">
    <w:name w:val="609DA842B6A64B9195BF1A436AD32AA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2">
    <w:name w:val="66B2AE7743C44B778E0BCE6A8F0600F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2">
    <w:name w:val="2BD2D3003FB043009ACB720449BCC1B4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5">
    <w:name w:val="B280A878A65F461F8325C45AA1283F2B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4">
    <w:name w:val="D71C5803AEEC4A639A7BAA1946148678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5">
    <w:name w:val="6C904FF184C144719000FF2DCEF009A1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5">
    <w:name w:val="9005C0760B384CBDBEBE75DB9F75BDA9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5">
    <w:name w:val="AF88DCEDB716470FBFF9C5854ACF2E2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5">
    <w:name w:val="B334CE4928954D5AB08946DEAA48914B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6">
    <w:name w:val="74FC11E3637F4C2683EDA6EDA605BEFD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5">
    <w:name w:val="CE50284723AF42468E16B1D93145CAA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3">
    <w:name w:val="2A5044CA1E554D1D830A8351E3FEE76A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3">
    <w:name w:val="96CD4C4A7BB341D6A80E181C8D05F29E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4">
    <w:name w:val="57ADF8A11F7B4738A91ECCAE5DF24D8D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3">
    <w:name w:val="374477AA5BA842F3AAC5D78D85C5496C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3">
    <w:name w:val="6BE46F78D4D34FDE8B396EAABBB472CA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6">
    <w:name w:val="6531CC44B2CE41DB82CFA515C4DDE49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2">
    <w:name w:val="E81E8FA91D274CA99AB3A272CB67B73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1">
    <w:name w:val="98063F5AA9D54C28A85D133D98481C2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6">
    <w:name w:val="0D428E5602594AEA9F5495C858012040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6">
    <w:name w:val="C8F79FDA6A9149FEB7B6F6941A6E56DF6"/>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1">
    <w:name w:val="E629B89D47674248A73E26C5B8DD835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6">
    <w:name w:val="98F817265FC44EAAAC04173D4EFDF0D9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4">
    <w:name w:val="B524C71F80044A0BB9C966C8D243178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7">
    <w:name w:val="FAD8294EBDD3470587FEAC7864F52F88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6">
    <w:name w:val="5CC3E93580FD44B6B2CFC484903F9D366"/>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2">
    <w:name w:val="CD396B1F3787411EA20417129EE007C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4">
    <w:name w:val="9D780B3FBEDF4A9B9C5001E6444A5407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5">
    <w:name w:val="61D300792D7A4C919F7B2867DB0CB0835"/>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7">
    <w:name w:val="8634971F9DA84506A3F293A5D515EEAA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7">
    <w:name w:val="E2E70A091B8B49A6B94347438379F6F2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7">
    <w:name w:val="7E94EDC7DED14E97963CF0D89F463DB8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7">
    <w:name w:val="2F4B669D13D5449A9BB09740E0B4BCE2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7">
    <w:name w:val="61B3040DD33D4E14A832966948F8B6707"/>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7">
    <w:name w:val="EABED9FB03DA46199D82557570B1A914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7">
    <w:name w:val="3ACBEF43E3354C299E34E4535544E53F7"/>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7">
    <w:name w:val="7D331D5CA2D54384BA9F03918207AC2A7"/>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7">
    <w:name w:val="15E9B1B01490419A8B275C340241736A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7">
    <w:name w:val="1E176D41C37542A0A3FE7BB93162A96E7"/>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7">
    <w:name w:val="F8D678E38285412CBF1E38B98F7BCCEF7"/>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7">
    <w:name w:val="A2369CDCC62B4A00B1BF8C006366E58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7">
    <w:name w:val="40CCC49762D5434C9FE35C7DF32A8D567"/>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3">
    <w:name w:val="E001DA7A77D749779D3FF9AF7DA656D0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3">
    <w:name w:val="33A4419D6B9C46B790E99AB29E5C3419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7">
    <w:name w:val="08DBA76F436A4FE4B8DC5A6EB9594D1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6">
    <w:name w:val="447AD247341E4483B31FAF39B48FC8CE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5">
    <w:name w:val="97239F9A4C264CFABDDCB5C7DE64F9AC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6">
    <w:name w:val="5D437547FA8646C9A19CE6DB19300F8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5">
    <w:name w:val="609DA842B6A64B9195BF1A436AD32AA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3">
    <w:name w:val="66B2AE7743C44B778E0BCE6A8F0600F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3">
    <w:name w:val="2BD2D3003FB043009ACB720449BCC1B4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6">
    <w:name w:val="B280A878A65F461F8325C45AA1283F2B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5">
    <w:name w:val="D71C5803AEEC4A639A7BAA1946148678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6">
    <w:name w:val="6C904FF184C144719000FF2DCEF009A1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6">
    <w:name w:val="9005C0760B384CBDBEBE75DB9F75BDA9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6">
    <w:name w:val="AF88DCEDB716470FBFF9C5854ACF2E2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6">
    <w:name w:val="B334CE4928954D5AB08946DEAA48914B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7">
    <w:name w:val="74FC11E3637F4C2683EDA6EDA605BEFD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6">
    <w:name w:val="CE50284723AF42468E16B1D93145CAA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4">
    <w:name w:val="2A5044CA1E554D1D830A8351E3FEE76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4">
    <w:name w:val="96CD4C4A7BB341D6A80E181C8D05F29E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5">
    <w:name w:val="57ADF8A11F7B4738A91ECCAE5DF24D8D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4">
    <w:name w:val="374477AA5BA842F3AAC5D78D85C5496C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4">
    <w:name w:val="6BE46F78D4D34FDE8B396EAABBB472CA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7">
    <w:name w:val="6531CC44B2CE41DB82CFA515C4DDE49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3">
    <w:name w:val="E81E8FA91D274CA99AB3A272CB67B73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2">
    <w:name w:val="98063F5AA9D54C28A85D133D98481C2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7">
    <w:name w:val="0D428E5602594AEA9F5495C858012040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7">
    <w:name w:val="C8F79FDA6A9149FEB7B6F6941A6E56DF7"/>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2">
    <w:name w:val="E629B89D47674248A73E26C5B8DD835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7">
    <w:name w:val="98F817265FC44EAAAC04173D4EFDF0D9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5">
    <w:name w:val="B524C71F80044A0BB9C966C8D243178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8">
    <w:name w:val="FAD8294EBDD3470587FEAC7864F52F88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7">
    <w:name w:val="5CC3E93580FD44B6B2CFC484903F9D367"/>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3">
    <w:name w:val="CD396B1F3787411EA20417129EE007C3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5">
    <w:name w:val="9D780B3FBEDF4A9B9C5001E6444A5407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6">
    <w:name w:val="61D300792D7A4C919F7B2867DB0CB0836"/>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8">
    <w:name w:val="8634971F9DA84506A3F293A5D515EEAA8"/>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8">
    <w:name w:val="E2E70A091B8B49A6B94347438379F6F2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8">
    <w:name w:val="7E94EDC7DED14E97963CF0D89F463DB8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8">
    <w:name w:val="2F4B669D13D5449A9BB09740E0B4BCE2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8">
    <w:name w:val="61B3040DD33D4E14A832966948F8B6708"/>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8">
    <w:name w:val="EABED9FB03DA46199D82557570B1A914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8">
    <w:name w:val="3ACBEF43E3354C299E34E4535544E53F8"/>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8">
    <w:name w:val="7D331D5CA2D54384BA9F03918207AC2A8"/>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8">
    <w:name w:val="15E9B1B01490419A8B275C340241736A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8">
    <w:name w:val="1E176D41C37542A0A3FE7BB93162A96E8"/>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8">
    <w:name w:val="F8D678E38285412CBF1E38B98F7BCCEF8"/>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8">
    <w:name w:val="A2369CDCC62B4A00B1BF8C006366E58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8">
    <w:name w:val="40CCC49762D5434C9FE35C7DF32A8D568"/>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4">
    <w:name w:val="E001DA7A77D749779D3FF9AF7DA656D0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4">
    <w:name w:val="33A4419D6B9C46B790E99AB29E5C3419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8">
    <w:name w:val="08DBA76F436A4FE4B8DC5A6EB9594D1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7">
    <w:name w:val="447AD247341E4483B31FAF39B48FC8CE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6">
    <w:name w:val="97239F9A4C264CFABDDCB5C7DE64F9AC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7">
    <w:name w:val="5D437547FA8646C9A19CE6DB19300F8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6">
    <w:name w:val="609DA842B6A64B9195BF1A436AD32AA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4">
    <w:name w:val="66B2AE7743C44B778E0BCE6A8F0600F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4">
    <w:name w:val="2BD2D3003FB043009ACB720449BCC1B4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7">
    <w:name w:val="B280A878A65F461F8325C45AA1283F2B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6">
    <w:name w:val="D71C5803AEEC4A639A7BAA1946148678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7">
    <w:name w:val="6C904FF184C144719000FF2DCEF009A1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7">
    <w:name w:val="9005C0760B384CBDBEBE75DB9F75BDA9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7">
    <w:name w:val="AF88DCEDB716470FBFF9C5854ACF2E2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7">
    <w:name w:val="B334CE4928954D5AB08946DEAA48914B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8">
    <w:name w:val="74FC11E3637F4C2683EDA6EDA605BEFD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7">
    <w:name w:val="CE50284723AF42468E16B1D93145CAA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5">
    <w:name w:val="2A5044CA1E554D1D830A8351E3FEE76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5">
    <w:name w:val="96CD4C4A7BB341D6A80E181C8D05F29E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6">
    <w:name w:val="57ADF8A11F7B4738A91ECCAE5DF24D8D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5">
    <w:name w:val="374477AA5BA842F3AAC5D78D85C5496C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5">
    <w:name w:val="6BE46F78D4D34FDE8B396EAABBB472CA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8">
    <w:name w:val="6531CC44B2CE41DB82CFA515C4DDE49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4">
    <w:name w:val="E81E8FA91D274CA99AB3A272CB67B73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3">
    <w:name w:val="98063F5AA9D54C28A85D133D98481C26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8">
    <w:name w:val="0D428E5602594AEA9F5495C858012040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8">
    <w:name w:val="C8F79FDA6A9149FEB7B6F6941A6E56DF8"/>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3">
    <w:name w:val="E629B89D47674248A73E26C5B8DD8350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8">
    <w:name w:val="98F817265FC44EAAAC04173D4EFDF0D9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6">
    <w:name w:val="B524C71F80044A0BB9C966C8D243178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9">
    <w:name w:val="FAD8294EBDD3470587FEAC7864F52F88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8">
    <w:name w:val="5CC3E93580FD44B6B2CFC484903F9D368"/>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4">
    <w:name w:val="CD396B1F3787411EA20417129EE007C3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6">
    <w:name w:val="9D780B3FBEDF4A9B9C5001E6444A5407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7">
    <w:name w:val="61D300792D7A4C919F7B2867DB0CB0837"/>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9">
    <w:name w:val="8634971F9DA84506A3F293A5D515EEAA9"/>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9">
    <w:name w:val="E2E70A091B8B49A6B94347438379F6F2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9">
    <w:name w:val="7E94EDC7DED14E97963CF0D89F463DB8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9">
    <w:name w:val="2F4B669D13D5449A9BB09740E0B4BCE2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9">
    <w:name w:val="61B3040DD33D4E14A832966948F8B6709"/>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9">
    <w:name w:val="EABED9FB03DA46199D82557570B1A914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9">
    <w:name w:val="3ACBEF43E3354C299E34E4535544E53F9"/>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9">
    <w:name w:val="7D331D5CA2D54384BA9F03918207AC2A9"/>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9">
    <w:name w:val="15E9B1B01490419A8B275C340241736A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9">
    <w:name w:val="1E176D41C37542A0A3FE7BB93162A96E9"/>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9">
    <w:name w:val="F8D678E38285412CBF1E38B98F7BCCEF9"/>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9">
    <w:name w:val="A2369CDCC62B4A00B1BF8C006366E58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9">
    <w:name w:val="40CCC49762D5434C9FE35C7DF32A8D569"/>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5">
    <w:name w:val="E001DA7A77D749779D3FF9AF7DA656D0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5">
    <w:name w:val="33A4419D6B9C46B790E99AB29E5C3419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9">
    <w:name w:val="08DBA76F436A4FE4B8DC5A6EB9594D1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8">
    <w:name w:val="447AD247341E4483B31FAF39B48FC8CE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7">
    <w:name w:val="97239F9A4C264CFABDDCB5C7DE64F9AC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8">
    <w:name w:val="5D437547FA8646C9A19CE6DB19300F8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7">
    <w:name w:val="609DA842B6A64B9195BF1A436AD32AA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5">
    <w:name w:val="66B2AE7743C44B778E0BCE6A8F0600F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5">
    <w:name w:val="2BD2D3003FB043009ACB720449BCC1B4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8">
    <w:name w:val="B280A878A65F461F8325C45AA1283F2B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7">
    <w:name w:val="D71C5803AEEC4A639A7BAA1946148678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8">
    <w:name w:val="6C904FF184C144719000FF2DCEF009A1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8">
    <w:name w:val="9005C0760B384CBDBEBE75DB9F75BDA9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8">
    <w:name w:val="AF88DCEDB716470FBFF9C5854ACF2E2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8">
    <w:name w:val="B334CE4928954D5AB08946DEAA48914B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9">
    <w:name w:val="74FC11E3637F4C2683EDA6EDA605BEFD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8">
    <w:name w:val="CE50284723AF42468E16B1D93145CAA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6">
    <w:name w:val="2A5044CA1E554D1D830A8351E3FEE76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6">
    <w:name w:val="96CD4C4A7BB341D6A80E181C8D05F29E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7">
    <w:name w:val="57ADF8A11F7B4738A91ECCAE5DF24D8D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6">
    <w:name w:val="374477AA5BA842F3AAC5D78D85C5496C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6">
    <w:name w:val="6BE46F78D4D34FDE8B396EAABBB472CA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9">
    <w:name w:val="6531CC44B2CE41DB82CFA515C4DDE49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5">
    <w:name w:val="E81E8FA91D274CA99AB3A272CB67B73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4">
    <w:name w:val="98063F5AA9D54C28A85D133D98481C26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9">
    <w:name w:val="0D428E5602594AEA9F5495C858012040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9">
    <w:name w:val="C8F79FDA6A9149FEB7B6F6941A6E56DF9"/>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4">
    <w:name w:val="E629B89D47674248A73E26C5B8DD835014"/>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9">
    <w:name w:val="98F817265FC44EAAAC04173D4EFDF0D9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7">
    <w:name w:val="B524C71F80044A0BB9C966C8D243178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0">
    <w:name w:val="FAD8294EBDD3470587FEAC7864F52F88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9">
    <w:name w:val="5CC3E93580FD44B6B2CFC484903F9D369"/>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5">
    <w:name w:val="CD396B1F3787411EA20417129EE007C3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7">
    <w:name w:val="9D780B3FBEDF4A9B9C5001E6444A5407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8">
    <w:name w:val="61D300792D7A4C919F7B2867DB0CB0838"/>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0">
    <w:name w:val="8634971F9DA84506A3F293A5D515EEAA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0">
    <w:name w:val="E2E70A091B8B49A6B94347438379F6F2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0">
    <w:name w:val="7E94EDC7DED14E97963CF0D89F463DB8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0">
    <w:name w:val="2F4B669D13D5449A9BB09740E0B4BCE2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0">
    <w:name w:val="61B3040DD33D4E14A832966948F8B67010"/>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0">
    <w:name w:val="EABED9FB03DA46199D82557570B1A914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0">
    <w:name w:val="3ACBEF43E3354C299E34E4535544E53F10"/>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0">
    <w:name w:val="7D331D5CA2D54384BA9F03918207AC2A10"/>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0">
    <w:name w:val="15E9B1B01490419A8B275C340241736A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0">
    <w:name w:val="1E176D41C37542A0A3FE7BB93162A96E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0">
    <w:name w:val="F8D678E38285412CBF1E38B98F7BCCEF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0">
    <w:name w:val="A2369CDCC62B4A00B1BF8C006366E58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0">
    <w:name w:val="40CCC49762D5434C9FE35C7DF32A8D5610"/>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6">
    <w:name w:val="E001DA7A77D749779D3FF9AF7DA656D0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6">
    <w:name w:val="33A4419D6B9C46B790E99AB29E5C3419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0">
    <w:name w:val="08DBA76F436A4FE4B8DC5A6EB9594D1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19">
    <w:name w:val="447AD247341E4483B31FAF39B48FC8CE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8">
    <w:name w:val="97239F9A4C264CFABDDCB5C7DE64F9AC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19">
    <w:name w:val="5D437547FA8646C9A19CE6DB19300F83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8">
    <w:name w:val="609DA842B6A64B9195BF1A436AD32AA6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6">
    <w:name w:val="66B2AE7743C44B778E0BCE6A8F0600F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6">
    <w:name w:val="2BD2D3003FB043009ACB720449BCC1B4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19">
    <w:name w:val="B280A878A65F461F8325C45AA1283F2B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8">
    <w:name w:val="D71C5803AEEC4A639A7BAA1946148678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19">
    <w:name w:val="6C904FF184C144719000FF2DCEF009A1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19">
    <w:name w:val="9005C0760B384CBDBEBE75DB9F75BDA9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19">
    <w:name w:val="AF88DCEDB716470FBFF9C5854ACF2E23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19">
    <w:name w:val="B334CE4928954D5AB08946DEAA48914B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0">
    <w:name w:val="74FC11E3637F4C2683EDA6EDA605BEFD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19">
    <w:name w:val="CE50284723AF42468E16B1D93145CAA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7">
    <w:name w:val="2A5044CA1E554D1D830A8351E3FEE76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7">
    <w:name w:val="96CD4C4A7BB341D6A80E181C8D05F29E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8">
    <w:name w:val="57ADF8A11F7B4738A91ECCAE5DF24D8D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7">
    <w:name w:val="374477AA5BA842F3AAC5D78D85C5496C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7">
    <w:name w:val="6BE46F78D4D34FDE8B396EAABBB472CA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0">
    <w:name w:val="6531CC44B2CE41DB82CFA515C4DDE49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6">
    <w:name w:val="E81E8FA91D274CA99AB3A272CB67B73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5">
    <w:name w:val="98063F5AA9D54C28A85D133D98481C26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0">
    <w:name w:val="0D428E5602594AEA9F5495C858012040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0">
    <w:name w:val="C8F79FDA6A9149FEB7B6F6941A6E56DF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5">
    <w:name w:val="E629B89D47674248A73E26C5B8DD835015"/>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0">
    <w:name w:val="98F817265FC44EAAAC04173D4EFDF0D9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8">
    <w:name w:val="B524C71F80044A0BB9C966C8D2431786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1">
    <w:name w:val="FAD8294EBDD3470587FEAC7864F52F88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0">
    <w:name w:val="5CC3E93580FD44B6B2CFC484903F9D36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6">
    <w:name w:val="CD396B1F3787411EA20417129EE007C3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8">
    <w:name w:val="9D780B3FBEDF4A9B9C5001E6444A5407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9">
    <w:name w:val="61D300792D7A4C919F7B2867DB0CB0839"/>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1">
    <w:name w:val="8634971F9DA84506A3F293A5D515EEAA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1">
    <w:name w:val="E2E70A091B8B49A6B94347438379F6F2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1">
    <w:name w:val="7E94EDC7DED14E97963CF0D89F463DB8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1">
    <w:name w:val="2F4B669D13D5449A9BB09740E0B4BCE2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1">
    <w:name w:val="61B3040DD33D4E14A832966948F8B6701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1">
    <w:name w:val="EABED9FB03DA46199D82557570B1A914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1">
    <w:name w:val="3ACBEF43E3354C299E34E4535544E53F1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1">
    <w:name w:val="7D331D5CA2D54384BA9F03918207AC2A11"/>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1">
    <w:name w:val="15E9B1B01490419A8B275C340241736A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1">
    <w:name w:val="1E176D41C37542A0A3FE7BB93162A96E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1">
    <w:name w:val="F8D678E38285412CBF1E38B98F7BCCEF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1">
    <w:name w:val="A2369CDCC62B4A00B1BF8C006366E58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1">
    <w:name w:val="40CCC49762D5434C9FE35C7DF32A8D5611"/>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7">
    <w:name w:val="E001DA7A77D749779D3FF9AF7DA656D0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7">
    <w:name w:val="33A4419D6B9C46B790E99AB29E5C3419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1">
    <w:name w:val="08DBA76F436A4FE4B8DC5A6EB9594D1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0">
    <w:name w:val="447AD247341E4483B31FAF39B48FC8CE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19">
    <w:name w:val="97239F9A4C264CFABDDCB5C7DE64F9AC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0">
    <w:name w:val="5D437547FA8646C9A19CE6DB19300F83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19">
    <w:name w:val="609DA842B6A64B9195BF1A436AD32AA6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7">
    <w:name w:val="66B2AE7743C44B778E0BCE6A8F0600F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7">
    <w:name w:val="2BD2D3003FB043009ACB720449BCC1B4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0">
    <w:name w:val="B280A878A65F461F8325C45AA1283F2B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19">
    <w:name w:val="D71C5803AEEC4A639A7BAA1946148678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0">
    <w:name w:val="6C904FF184C144719000FF2DCEF009A1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0">
    <w:name w:val="9005C0760B384CBDBEBE75DB9F75BDA9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0">
    <w:name w:val="AF88DCEDB716470FBFF9C5854ACF2E23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0">
    <w:name w:val="B334CE4928954D5AB08946DEAA48914B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1">
    <w:name w:val="74FC11E3637F4C2683EDA6EDA605BEFD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0">
    <w:name w:val="CE50284723AF42468E16B1D93145CAAA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8">
    <w:name w:val="2A5044CA1E554D1D830A8351E3FEE76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8">
    <w:name w:val="96CD4C4A7BB341D6A80E181C8D05F29E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19">
    <w:name w:val="57ADF8A11F7B4738A91ECCAE5DF24D8D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8">
    <w:name w:val="374477AA5BA842F3AAC5D78D85C5496C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8">
    <w:name w:val="6BE46F78D4D34FDE8B396EAABBB472CA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1">
    <w:name w:val="6531CC44B2CE41DB82CFA515C4DDE493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7">
    <w:name w:val="E81E8FA91D274CA99AB3A272CB67B73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6">
    <w:name w:val="98063F5AA9D54C28A85D133D98481C26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1">
    <w:name w:val="0D428E5602594AEA9F5495C858012040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1">
    <w:name w:val="C8F79FDA6A9149FEB7B6F6941A6E56DF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6">
    <w:name w:val="E629B89D47674248A73E26C5B8DD835016"/>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1">
    <w:name w:val="98F817265FC44EAAAC04173D4EFDF0D9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19">
    <w:name w:val="B524C71F80044A0BB9C966C8D2431786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2">
    <w:name w:val="FAD8294EBDD3470587FEAC7864F52F88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1">
    <w:name w:val="5CC3E93580FD44B6B2CFC484903F9D3611"/>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7">
    <w:name w:val="CD396B1F3787411EA20417129EE007C3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19">
    <w:name w:val="9D780B3FBEDF4A9B9C5001E6444A5407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0">
    <w:name w:val="61D300792D7A4C919F7B2867DB0CB08310"/>
    <w:rsid w:val="008B42E4"/>
    <w:pPr>
      <w:widowControl w:val="0"/>
      <w:autoSpaceDE w:val="0"/>
      <w:autoSpaceDN w:val="0"/>
      <w:spacing w:after="0" w:line="240" w:lineRule="auto"/>
    </w:pPr>
    <w:rPr>
      <w:rFonts w:eastAsia="Calibri" w:cs="Calibri"/>
      <w:sz w:val="20"/>
      <w:szCs w:val="28"/>
      <w:lang w:val="en-US" w:eastAsia="en-US"/>
    </w:rPr>
  </w:style>
  <w:style w:type="paragraph" w:customStyle="1" w:styleId="8634971F9DA84506A3F293A5D515EEAA12">
    <w:name w:val="8634971F9DA84506A3F293A5D515EEAA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2E70A091B8B49A6B94347438379F6F212">
    <w:name w:val="E2E70A091B8B49A6B94347438379F6F2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7E94EDC7DED14E97963CF0D89F463DB812">
    <w:name w:val="7E94EDC7DED14E97963CF0D89F463DB8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2F4B669D13D5449A9BB09740E0B4BCE212">
    <w:name w:val="2F4B669D13D5449A9BB09740E0B4BCE2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61B3040DD33D4E14A832966948F8B67012">
    <w:name w:val="61B3040DD33D4E14A832966948F8B6701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EABED9FB03DA46199D82557570B1A91412">
    <w:name w:val="EABED9FB03DA46199D82557570B1A914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3ACBEF43E3354C299E34E4535544E53F12">
    <w:name w:val="3ACBEF43E3354C299E34E4535544E53F1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7D331D5CA2D54384BA9F03918207AC2A12">
    <w:name w:val="7D331D5CA2D54384BA9F03918207AC2A12"/>
    <w:rsid w:val="008B42E4"/>
    <w:pPr>
      <w:widowControl w:val="0"/>
      <w:autoSpaceDE w:val="0"/>
      <w:autoSpaceDN w:val="0"/>
      <w:spacing w:after="0" w:line="240" w:lineRule="auto"/>
      <w:ind w:left="720"/>
      <w:contextualSpacing/>
    </w:pPr>
    <w:rPr>
      <w:rFonts w:eastAsia="Calibri" w:cs="Calibri"/>
      <w:sz w:val="20"/>
      <w:szCs w:val="28"/>
      <w:lang w:val="en-US" w:eastAsia="en-US"/>
    </w:rPr>
  </w:style>
  <w:style w:type="paragraph" w:customStyle="1" w:styleId="15E9B1B01490419A8B275C340241736A12">
    <w:name w:val="15E9B1B01490419A8B275C340241736A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1E176D41C37542A0A3FE7BB93162A96E12">
    <w:name w:val="1E176D41C37542A0A3FE7BB93162A96E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F8D678E38285412CBF1E38B98F7BCCEF12">
    <w:name w:val="F8D678E38285412CBF1E38B98F7BCCEF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A2369CDCC62B4A00B1BF8C006366E58312">
    <w:name w:val="A2369CDCC62B4A00B1BF8C006366E58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0CCC49762D5434C9FE35C7DF32A8D5612">
    <w:name w:val="40CCC49762D5434C9FE35C7DF32A8D5612"/>
    <w:rsid w:val="008B42E4"/>
    <w:pPr>
      <w:widowControl w:val="0"/>
      <w:autoSpaceDE w:val="0"/>
      <w:autoSpaceDN w:val="0"/>
      <w:spacing w:after="120" w:line="240" w:lineRule="auto"/>
      <w:jc w:val="center"/>
      <w:outlineLvl w:val="0"/>
    </w:pPr>
    <w:rPr>
      <w:rFonts w:ascii="Times New Roman" w:eastAsia="Calibri" w:hAnsi="Times New Roman" w:cs="Calibri"/>
      <w:b/>
      <w:bCs/>
      <w:szCs w:val="28"/>
      <w:lang w:val="en-US" w:eastAsia="en-US"/>
    </w:rPr>
  </w:style>
  <w:style w:type="paragraph" w:customStyle="1" w:styleId="E001DA7A77D749779D3FF9AF7DA656D018">
    <w:name w:val="E001DA7A77D749779D3FF9AF7DA656D0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33A4419D6B9C46B790E99AB29E5C341918">
    <w:name w:val="33A4419D6B9C46B790E99AB29E5C3419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08DBA76F436A4FE4B8DC5A6EB9594D1012">
    <w:name w:val="08DBA76F436A4FE4B8DC5A6EB9594D1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447AD247341E4483B31FAF39B48FC8CE21">
    <w:name w:val="447AD247341E4483B31FAF39B48FC8CE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7239F9A4C264CFABDDCB5C7DE64F9AC20">
    <w:name w:val="97239F9A4C264CFABDDCB5C7DE64F9AC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5D437547FA8646C9A19CE6DB19300F8321">
    <w:name w:val="5D437547FA8646C9A19CE6DB19300F83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609DA842B6A64B9195BF1A436AD32AA620">
    <w:name w:val="609DA842B6A64B9195BF1A436AD32AA6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6B2AE7743C44B778E0BCE6A8F0600F318">
    <w:name w:val="66B2AE7743C44B778E0BCE6A8F0600F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2BD2D3003FB043009ACB720449BCC1B418">
    <w:name w:val="2BD2D3003FB043009ACB720449BCC1B4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B280A878A65F461F8325C45AA1283F2B21">
    <w:name w:val="B280A878A65F461F8325C45AA1283F2B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D71C5803AEEC4A639A7BAA194614867820">
    <w:name w:val="D71C5803AEEC4A639A7BAA1946148678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C904FF184C144719000FF2DCEF009A121">
    <w:name w:val="6C904FF184C144719000FF2DCEF009A1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9005C0760B384CBDBEBE75DB9F75BDA921">
    <w:name w:val="9005C0760B384CBDBEBE75DB9F75BDA9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AF88DCEDB716470FBFF9C5854ACF2E2321">
    <w:name w:val="AF88DCEDB716470FBFF9C5854ACF2E23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B334CE4928954D5AB08946DEAA48914B21">
    <w:name w:val="B334CE4928954D5AB08946DEAA48914B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74FC11E3637F4C2683EDA6EDA605BEFD12">
    <w:name w:val="74FC11E3637F4C2683EDA6EDA605BEFD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E50284723AF42468E16B1D93145CAAA21">
    <w:name w:val="CE50284723AF42468E16B1D93145CAAA21"/>
    <w:rsid w:val="008B42E4"/>
    <w:pPr>
      <w:widowControl w:val="0"/>
      <w:autoSpaceDE w:val="0"/>
      <w:autoSpaceDN w:val="0"/>
      <w:spacing w:after="0" w:line="240" w:lineRule="auto"/>
    </w:pPr>
    <w:rPr>
      <w:rFonts w:eastAsia="Calibri" w:cs="Calibri"/>
      <w:sz w:val="20"/>
      <w:szCs w:val="28"/>
      <w:lang w:val="en-US" w:eastAsia="en-US"/>
    </w:rPr>
  </w:style>
  <w:style w:type="paragraph" w:customStyle="1" w:styleId="2A5044CA1E554D1D830A8351E3FEE76A19">
    <w:name w:val="2A5044CA1E554D1D830A8351E3FEE76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96CD4C4A7BB341D6A80E181C8D05F29E19">
    <w:name w:val="96CD4C4A7BB341D6A80E181C8D05F29E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57ADF8A11F7B4738A91ECCAE5DF24D8D20">
    <w:name w:val="57ADF8A11F7B4738A91ECCAE5DF24D8D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374477AA5BA842F3AAC5D78D85C5496C19">
    <w:name w:val="374477AA5BA842F3AAC5D78D85C5496C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BE46F78D4D34FDE8B396EAABBB472CA19">
    <w:name w:val="6BE46F78D4D34FDE8B396EAABBB472CA19"/>
    <w:rsid w:val="008B42E4"/>
    <w:pPr>
      <w:widowControl w:val="0"/>
      <w:autoSpaceDE w:val="0"/>
      <w:autoSpaceDN w:val="0"/>
      <w:spacing w:after="0" w:line="240" w:lineRule="auto"/>
    </w:pPr>
    <w:rPr>
      <w:rFonts w:eastAsia="Calibri" w:cs="Calibri"/>
      <w:sz w:val="20"/>
      <w:szCs w:val="28"/>
      <w:lang w:val="en-US" w:eastAsia="en-US"/>
    </w:rPr>
  </w:style>
  <w:style w:type="paragraph" w:customStyle="1" w:styleId="6531CC44B2CE41DB82CFA515C4DDE49312">
    <w:name w:val="6531CC44B2CE41DB82CFA515C4DDE493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81E8FA91D274CA99AB3A272CB67B73618">
    <w:name w:val="E81E8FA91D274CA99AB3A272CB67B736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063F5AA9D54C28A85D133D98481C2617">
    <w:name w:val="98063F5AA9D54C28A85D133D98481C26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0D428E5602594AEA9F5495C85801204012">
    <w:name w:val="0D428E5602594AEA9F5495C858012040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8F79FDA6A9149FEB7B6F6941A6E56DF12">
    <w:name w:val="C8F79FDA6A9149FEB7B6F6941A6E56DF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E629B89D47674248A73E26C5B8DD835017">
    <w:name w:val="E629B89D47674248A73E26C5B8DD835017"/>
    <w:rsid w:val="008B42E4"/>
    <w:pPr>
      <w:widowControl w:val="0"/>
      <w:autoSpaceDE w:val="0"/>
      <w:autoSpaceDN w:val="0"/>
      <w:spacing w:after="0" w:line="240" w:lineRule="auto"/>
    </w:pPr>
    <w:rPr>
      <w:rFonts w:eastAsia="Calibri" w:cs="Calibri"/>
      <w:sz w:val="20"/>
      <w:szCs w:val="28"/>
      <w:lang w:val="en-US" w:eastAsia="en-US"/>
    </w:rPr>
  </w:style>
  <w:style w:type="paragraph" w:customStyle="1" w:styleId="98F817265FC44EAAAC04173D4EFDF0D912">
    <w:name w:val="98F817265FC44EAAAC04173D4EFDF0D9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B524C71F80044A0BB9C966C8D243178620">
    <w:name w:val="B524C71F80044A0BB9C966C8D2431786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FAD8294EBDD3470587FEAC7864F52F8813">
    <w:name w:val="FAD8294EBDD3470587FEAC7864F52F8813"/>
    <w:rsid w:val="008B42E4"/>
    <w:pPr>
      <w:widowControl w:val="0"/>
      <w:autoSpaceDE w:val="0"/>
      <w:autoSpaceDN w:val="0"/>
      <w:spacing w:after="0" w:line="240" w:lineRule="auto"/>
    </w:pPr>
    <w:rPr>
      <w:rFonts w:eastAsia="Calibri" w:cs="Calibri"/>
      <w:sz w:val="20"/>
      <w:szCs w:val="28"/>
      <w:lang w:val="en-US" w:eastAsia="en-US"/>
    </w:rPr>
  </w:style>
  <w:style w:type="paragraph" w:customStyle="1" w:styleId="5CC3E93580FD44B6B2CFC484903F9D3612">
    <w:name w:val="5CC3E93580FD44B6B2CFC484903F9D3612"/>
    <w:rsid w:val="008B42E4"/>
    <w:pPr>
      <w:widowControl w:val="0"/>
      <w:autoSpaceDE w:val="0"/>
      <w:autoSpaceDN w:val="0"/>
      <w:spacing w:after="0" w:line="240" w:lineRule="auto"/>
    </w:pPr>
    <w:rPr>
      <w:rFonts w:eastAsia="Calibri" w:cs="Calibri"/>
      <w:sz w:val="20"/>
      <w:szCs w:val="28"/>
      <w:lang w:val="en-US" w:eastAsia="en-US"/>
    </w:rPr>
  </w:style>
  <w:style w:type="paragraph" w:customStyle="1" w:styleId="CD396B1F3787411EA20417129EE007C318">
    <w:name w:val="CD396B1F3787411EA20417129EE007C318"/>
    <w:rsid w:val="008B42E4"/>
    <w:pPr>
      <w:widowControl w:val="0"/>
      <w:autoSpaceDE w:val="0"/>
      <w:autoSpaceDN w:val="0"/>
      <w:spacing w:after="0" w:line="240" w:lineRule="auto"/>
    </w:pPr>
    <w:rPr>
      <w:rFonts w:eastAsia="Calibri" w:cs="Calibri"/>
      <w:sz w:val="20"/>
      <w:szCs w:val="28"/>
      <w:lang w:val="en-US" w:eastAsia="en-US"/>
    </w:rPr>
  </w:style>
  <w:style w:type="paragraph" w:customStyle="1" w:styleId="9D780B3FBEDF4A9B9C5001E6444A540720">
    <w:name w:val="9D780B3FBEDF4A9B9C5001E6444A540720"/>
    <w:rsid w:val="008B42E4"/>
    <w:pPr>
      <w:widowControl w:val="0"/>
      <w:autoSpaceDE w:val="0"/>
      <w:autoSpaceDN w:val="0"/>
      <w:spacing w:after="0" w:line="240" w:lineRule="auto"/>
    </w:pPr>
    <w:rPr>
      <w:rFonts w:eastAsia="Calibri" w:cs="Calibri"/>
      <w:sz w:val="20"/>
      <w:szCs w:val="28"/>
      <w:lang w:val="en-US" w:eastAsia="en-US"/>
    </w:rPr>
  </w:style>
  <w:style w:type="paragraph" w:customStyle="1" w:styleId="61D300792D7A4C919F7B2867DB0CB08311">
    <w:name w:val="61D300792D7A4C919F7B2867DB0CB08311"/>
    <w:rsid w:val="008B42E4"/>
    <w:pPr>
      <w:widowControl w:val="0"/>
      <w:autoSpaceDE w:val="0"/>
      <w:autoSpaceDN w:val="0"/>
      <w:spacing w:after="0" w:line="240" w:lineRule="auto"/>
    </w:pPr>
    <w:rPr>
      <w:rFonts w:eastAsia="Calibri" w:cs="Calibri"/>
      <w:sz w:val="20"/>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39F513-FAF9-4D94-9AEB-B20EE133C0C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02B959D-AAC5-4E64-A805-FC1743D407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2</Pages>
  <Words>847</Words>
  <Characters>5337</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2019-02-23T11:19:00Z</dcterms:created>
  <dcterms:modified xsi:type="dcterms:W3CDTF">2019-02-23T11:19:00Z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